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0576E64F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AE277E">
        <w:rPr>
          <w:rFonts w:ascii="Eras Light ITC" w:hAnsi="Eras Light ITC"/>
          <w:color w:val="595959" w:themeColor="text1" w:themeTint="A6"/>
          <w:sz w:val="44"/>
        </w:rPr>
        <w:t>AMP/AES</w:t>
      </w:r>
      <w:r w:rsidR="00F37DB3">
        <w:rPr>
          <w:rFonts w:ascii="Eras Light ITC" w:hAnsi="Eras Light ITC"/>
          <w:color w:val="595959" w:themeColor="text1" w:themeTint="A6"/>
          <w:sz w:val="44"/>
        </w:rPr>
        <w:t xml:space="preserve"> JOUR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CF30E6">
        <w:rPr>
          <w:rFonts w:ascii="Eras Light ITC" w:hAnsi="Eras Light ITC"/>
          <w:color w:val="595959" w:themeColor="text1" w:themeTint="A6"/>
          <w:sz w:val="28"/>
        </w:rPr>
        <w:t>CDD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5EAA4043" w14:textId="5EDD6503" w:rsidR="00EB28DD" w:rsidRPr="006807BC" w:rsidRDefault="00EB28DD" w:rsidP="00EB28DD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8D6E8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 DAME les Châtelliers 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accompagne des enfants et adolescents présentant un polyhandicap</w:t>
      </w:r>
      <w:r w:rsidR="0018788A" w:rsidRPr="0018788A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18788A">
        <w:rPr>
          <w:rFonts w:ascii="Eras Light ITC" w:hAnsi="Eras Light ITC"/>
          <w:color w:val="595959" w:themeColor="text1" w:themeTint="A6"/>
          <w:sz w:val="22"/>
          <w:lang w:val="fr-FR" w:eastAsia="fr-FR"/>
        </w:rPr>
        <w:t>et un handicap moteur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, nécessitant un accompagnement éducatif, paramédical et soins quotidiens. L’équipe pluridisciplinaire œuvre pour le bien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noBreakHyphen/>
        <w:t>être, le confort, le développement des compétences et la sécurité des jeunes.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695F5795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657B6A">
              <w:t xml:space="preserve"> </w:t>
            </w:r>
            <w:r w:rsidR="00657B6A" w:rsidRPr="00657B6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Diplôme d’État AMP ou AES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39A0F4FF" w:rsidR="001F1F37" w:rsidRPr="008D0F7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F36F2D">
              <w:t xml:space="preserve"> </w:t>
            </w:r>
            <w:r w:rsidR="00F36F2D" w:rsidRPr="00F36F2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>DAME les Châtelliers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proofErr w:type="gramStart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</w:t>
            </w:r>
            <w:proofErr w:type="gramEnd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 xml:space="preserve">congés conventionnels, Prime </w:t>
            </w:r>
            <w:proofErr w:type="spellStart"/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Laforcade</w:t>
            </w:r>
            <w:proofErr w:type="spellEnd"/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0DD5122E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service, </w:t>
      </w:r>
      <w:r w:rsidR="00AE277E">
        <w:rPr>
          <w:rFonts w:ascii="Eras Light ITC" w:hAnsi="Eras Light ITC"/>
          <w:color w:val="auto"/>
          <w:sz w:val="22"/>
          <w:szCs w:val="22"/>
          <w:lang w:val="fr-FR" w:eastAsia="en-US"/>
        </w:rPr>
        <w:t>il</w:t>
      </w:r>
      <w:r w:rsidR="00582F3B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ou </w:t>
      </w:r>
      <w:r w:rsidR="00AE277E">
        <w:rPr>
          <w:rFonts w:ascii="Eras Light ITC" w:hAnsi="Eras Light ITC"/>
          <w:color w:val="auto"/>
          <w:sz w:val="22"/>
          <w:szCs w:val="22"/>
          <w:lang w:val="fr-FR" w:eastAsia="en-US"/>
        </w:rPr>
        <w:t>elle,</w:t>
      </w:r>
      <w:r w:rsidR="00AE277E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assure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46D08879" w14:textId="5AA894FA" w:rsidR="0098408E" w:rsidRPr="008124FB" w:rsidRDefault="0098408E" w:rsidP="002048E6">
      <w:pPr>
        <w:pStyle w:val="Paragraphedeliste"/>
        <w:numPr>
          <w:ilvl w:val="0"/>
          <w:numId w:val="7"/>
        </w:numPr>
        <w:spacing w:line="360" w:lineRule="auto"/>
        <w:ind w:right="71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t>Assurer l’accompagnement quotidien dans les actes essentiels de la vie</w:t>
      </w: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Garantir la sécurité physique et affective des jeunes accueillis</w:t>
      </w: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Participer aux soins d’hygiène, de confort et de prévention</w:t>
      </w: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Contribuer à la mise en œuvre des projets individualisés</w:t>
      </w: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• Proposer des activités adaptées visant l’éveil, la socialisation, la communication et la stimulation sensorielle </w:t>
      </w: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Travailler en cohérence avec le projet d’accueil, en lien étroit avec l’équipe éducative, les maîtresses de maison et les professionnels de santé</w:t>
      </w:r>
      <w:r w:rsidRPr="008124FB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Participer aux transmissions et appliquer les protocoles institutionnels</w:t>
      </w:r>
    </w:p>
    <w:p w14:paraId="655F1815" w14:textId="77777777" w:rsidR="008124FB" w:rsidRDefault="008124FB" w:rsidP="00615C7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07496451" w14:textId="77777777" w:rsidR="008124FB" w:rsidRDefault="008124FB" w:rsidP="00615C7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31E785E0" w14:textId="0C2BCC4D" w:rsidR="00615C7C" w:rsidRPr="000909BC" w:rsidRDefault="00615C7C" w:rsidP="00615C7C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Default="000909BC" w:rsidP="000909BC">
      <w:pPr>
        <w:spacing w:after="0" w:line="276" w:lineRule="auto"/>
        <w:ind w:left="4168" w:right="71"/>
        <w:jc w:val="both"/>
        <w:rPr>
          <w:rFonts w:ascii="Eras Light ITC" w:hAnsi="Eras Light ITC"/>
          <w:sz w:val="22"/>
          <w:szCs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p w14:paraId="290FC112" w14:textId="77777777" w:rsidR="000C589F" w:rsidRPr="000C589F" w:rsidRDefault="000C589F" w:rsidP="000C589F">
      <w:pPr>
        <w:rPr>
          <w:sz w:val="22"/>
          <w:lang w:val="fr-FR"/>
        </w:rPr>
      </w:pPr>
    </w:p>
    <w:p w14:paraId="19CCBDC9" w14:textId="77777777" w:rsidR="000C589F" w:rsidRPr="000C589F" w:rsidRDefault="000C589F" w:rsidP="000C589F">
      <w:pPr>
        <w:rPr>
          <w:sz w:val="22"/>
          <w:lang w:val="fr-FR"/>
        </w:rPr>
      </w:pPr>
    </w:p>
    <w:p w14:paraId="45C0F3A8" w14:textId="165047A7" w:rsidR="000C589F" w:rsidRPr="000C589F" w:rsidRDefault="000C589F" w:rsidP="000C589F">
      <w:pPr>
        <w:tabs>
          <w:tab w:val="left" w:pos="7824"/>
        </w:tabs>
        <w:rPr>
          <w:sz w:val="22"/>
          <w:lang w:val="fr-FR"/>
        </w:rPr>
      </w:pPr>
      <w:r>
        <w:rPr>
          <w:sz w:val="22"/>
          <w:lang w:val="fr-FR"/>
        </w:rPr>
        <w:tab/>
      </w:r>
    </w:p>
    <w:sectPr w:rsidR="000C589F" w:rsidRPr="000C589F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39AA4" w14:textId="77777777" w:rsidR="0049060C" w:rsidRDefault="0049060C" w:rsidP="00171F18">
      <w:pPr>
        <w:spacing w:after="0" w:line="240" w:lineRule="auto"/>
      </w:pPr>
      <w:r>
        <w:separator/>
      </w:r>
    </w:p>
  </w:endnote>
  <w:endnote w:type="continuationSeparator" w:id="0">
    <w:p w14:paraId="48C698A1" w14:textId="77777777" w:rsidR="0049060C" w:rsidRDefault="0049060C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084D2AA4" w:rsidR="00171F18" w:rsidRPr="00560DF2" w:rsidRDefault="00A65C5D" w:rsidP="00432925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Envoyez </w:t>
          </w:r>
          <w:r w:rsidR="00EA1FE9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votre CV et LM à </w:t>
          </w:r>
          <w:r w:rsidR="00EA1FE9"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="00EA1FE9"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EA1FE9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EA1FE9" w:rsidRPr="0065704E">
            <w:rPr>
              <w:rFonts w:ascii="Candara" w:hAnsi="Candara"/>
              <w:color w:val="0000FF"/>
              <w:u w:val="single" w:color="0000FF"/>
              <w:lang w:val="fr-FR"/>
            </w:rPr>
            <w:t>CDS.transformation@thandm.fr</w:t>
          </w:r>
          <w:r w:rsidR="00EA1FE9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="00EA1FE9" w:rsidRPr="00560DF2">
            <w:rPr>
              <w:rFonts w:ascii="Gadugi" w:hAnsi="Gadugi"/>
              <w:b/>
              <w:sz w:val="22"/>
              <w:lang w:val="fr-FR"/>
            </w:rPr>
            <w:br/>
          </w:r>
          <w:r w:rsidR="00EA1FE9" w:rsidRPr="002120D4">
            <w:rPr>
              <w:rFonts w:ascii="Gadugi" w:hAnsi="Gadugi"/>
              <w:sz w:val="22"/>
              <w:lang w:val="fr-FR"/>
            </w:rPr>
            <w:t>IME « Les Châtelliers » – 325 Route d’Olivet 45160 Saint-Hilaire-Saint-Mesmin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8BBFE" w14:textId="77777777" w:rsidR="0049060C" w:rsidRDefault="0049060C" w:rsidP="00171F18">
      <w:pPr>
        <w:spacing w:after="0" w:line="240" w:lineRule="auto"/>
      </w:pPr>
      <w:r>
        <w:separator/>
      </w:r>
    </w:p>
  </w:footnote>
  <w:footnote w:type="continuationSeparator" w:id="0">
    <w:p w14:paraId="43D3D7C7" w14:textId="77777777" w:rsidR="0049060C" w:rsidRDefault="0049060C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362"/>
    <w:multiLevelType w:val="hybridMultilevel"/>
    <w:tmpl w:val="A8AC6560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B3C040B"/>
    <w:multiLevelType w:val="hybridMultilevel"/>
    <w:tmpl w:val="70BEA0A4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2E8C5F90"/>
    <w:multiLevelType w:val="hybridMultilevel"/>
    <w:tmpl w:val="C76059D4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924A1"/>
    <w:multiLevelType w:val="hybridMultilevel"/>
    <w:tmpl w:val="D0DE66A2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7ED74554"/>
    <w:multiLevelType w:val="hybridMultilevel"/>
    <w:tmpl w:val="25186120"/>
    <w:lvl w:ilvl="0" w:tplc="3A4E4004">
      <w:numFmt w:val="bullet"/>
      <w:lvlText w:val="•"/>
      <w:lvlJc w:val="left"/>
      <w:pPr>
        <w:ind w:left="820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num w:numId="1" w16cid:durableId="596986402">
    <w:abstractNumId w:val="4"/>
  </w:num>
  <w:num w:numId="2" w16cid:durableId="1006543">
    <w:abstractNumId w:val="1"/>
  </w:num>
  <w:num w:numId="3" w16cid:durableId="940259239">
    <w:abstractNumId w:val="3"/>
  </w:num>
  <w:num w:numId="4" w16cid:durableId="1486315987">
    <w:abstractNumId w:val="6"/>
  </w:num>
  <w:num w:numId="5" w16cid:durableId="878323512">
    <w:abstractNumId w:val="5"/>
  </w:num>
  <w:num w:numId="6" w16cid:durableId="1642804040">
    <w:abstractNumId w:val="2"/>
  </w:num>
  <w:num w:numId="7" w16cid:durableId="1733842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160D"/>
    <w:rsid w:val="0003253D"/>
    <w:rsid w:val="00050697"/>
    <w:rsid w:val="00057102"/>
    <w:rsid w:val="00062D06"/>
    <w:rsid w:val="00064C6F"/>
    <w:rsid w:val="00087A47"/>
    <w:rsid w:val="000909BC"/>
    <w:rsid w:val="000B52D6"/>
    <w:rsid w:val="000C589F"/>
    <w:rsid w:val="000F065B"/>
    <w:rsid w:val="000F585E"/>
    <w:rsid w:val="0010582C"/>
    <w:rsid w:val="00113C5B"/>
    <w:rsid w:val="00123216"/>
    <w:rsid w:val="00143036"/>
    <w:rsid w:val="00161623"/>
    <w:rsid w:val="00171F18"/>
    <w:rsid w:val="001769BC"/>
    <w:rsid w:val="001813BF"/>
    <w:rsid w:val="00181A6E"/>
    <w:rsid w:val="0018788A"/>
    <w:rsid w:val="001933DC"/>
    <w:rsid w:val="001D60DF"/>
    <w:rsid w:val="001E5B6A"/>
    <w:rsid w:val="001F0877"/>
    <w:rsid w:val="001F1F37"/>
    <w:rsid w:val="001F23AA"/>
    <w:rsid w:val="002048E6"/>
    <w:rsid w:val="00214A4E"/>
    <w:rsid w:val="00225DDB"/>
    <w:rsid w:val="00231F63"/>
    <w:rsid w:val="0023340D"/>
    <w:rsid w:val="00245EA0"/>
    <w:rsid w:val="002502DF"/>
    <w:rsid w:val="00257F28"/>
    <w:rsid w:val="002843C6"/>
    <w:rsid w:val="002856B6"/>
    <w:rsid w:val="002C1F3D"/>
    <w:rsid w:val="002C2808"/>
    <w:rsid w:val="002E2B02"/>
    <w:rsid w:val="003001F2"/>
    <w:rsid w:val="00300803"/>
    <w:rsid w:val="00303692"/>
    <w:rsid w:val="003116C6"/>
    <w:rsid w:val="00311807"/>
    <w:rsid w:val="00312CE7"/>
    <w:rsid w:val="00341224"/>
    <w:rsid w:val="0034487A"/>
    <w:rsid w:val="00375AC8"/>
    <w:rsid w:val="003A1404"/>
    <w:rsid w:val="003B6F49"/>
    <w:rsid w:val="003D3333"/>
    <w:rsid w:val="003E394A"/>
    <w:rsid w:val="003F719B"/>
    <w:rsid w:val="0040067E"/>
    <w:rsid w:val="00401FA5"/>
    <w:rsid w:val="00403A4C"/>
    <w:rsid w:val="00413DEA"/>
    <w:rsid w:val="00432925"/>
    <w:rsid w:val="00442736"/>
    <w:rsid w:val="0046358B"/>
    <w:rsid w:val="00470696"/>
    <w:rsid w:val="004815CC"/>
    <w:rsid w:val="0049060C"/>
    <w:rsid w:val="00491FC3"/>
    <w:rsid w:val="00492A5A"/>
    <w:rsid w:val="004B4913"/>
    <w:rsid w:val="004D0689"/>
    <w:rsid w:val="004D1966"/>
    <w:rsid w:val="004D2A1B"/>
    <w:rsid w:val="004E64AF"/>
    <w:rsid w:val="004F3E53"/>
    <w:rsid w:val="004F6436"/>
    <w:rsid w:val="004F6784"/>
    <w:rsid w:val="00514B1B"/>
    <w:rsid w:val="00535359"/>
    <w:rsid w:val="00547322"/>
    <w:rsid w:val="005559E2"/>
    <w:rsid w:val="00560DF2"/>
    <w:rsid w:val="0056163E"/>
    <w:rsid w:val="00563C5A"/>
    <w:rsid w:val="0057415B"/>
    <w:rsid w:val="00580427"/>
    <w:rsid w:val="00582F3B"/>
    <w:rsid w:val="00583AFF"/>
    <w:rsid w:val="00584755"/>
    <w:rsid w:val="00586C7D"/>
    <w:rsid w:val="00595111"/>
    <w:rsid w:val="005B05D7"/>
    <w:rsid w:val="005D5843"/>
    <w:rsid w:val="005F1ABB"/>
    <w:rsid w:val="00604ADE"/>
    <w:rsid w:val="006056A8"/>
    <w:rsid w:val="00615C7C"/>
    <w:rsid w:val="00616230"/>
    <w:rsid w:val="00626F7C"/>
    <w:rsid w:val="00631E62"/>
    <w:rsid w:val="00646FFB"/>
    <w:rsid w:val="006528A0"/>
    <w:rsid w:val="00657B6A"/>
    <w:rsid w:val="00671B3D"/>
    <w:rsid w:val="00672C32"/>
    <w:rsid w:val="006A531C"/>
    <w:rsid w:val="006C2471"/>
    <w:rsid w:val="00710107"/>
    <w:rsid w:val="0078417B"/>
    <w:rsid w:val="007C19BC"/>
    <w:rsid w:val="007C42D1"/>
    <w:rsid w:val="007D7565"/>
    <w:rsid w:val="007E65CE"/>
    <w:rsid w:val="007F6309"/>
    <w:rsid w:val="00802A25"/>
    <w:rsid w:val="008124FB"/>
    <w:rsid w:val="008332D2"/>
    <w:rsid w:val="008601E5"/>
    <w:rsid w:val="0086045E"/>
    <w:rsid w:val="008640F5"/>
    <w:rsid w:val="00890769"/>
    <w:rsid w:val="008D0F77"/>
    <w:rsid w:val="008D7118"/>
    <w:rsid w:val="0093392A"/>
    <w:rsid w:val="0094203C"/>
    <w:rsid w:val="0098408E"/>
    <w:rsid w:val="00986078"/>
    <w:rsid w:val="009F2523"/>
    <w:rsid w:val="00A00885"/>
    <w:rsid w:val="00A442D9"/>
    <w:rsid w:val="00A62E4F"/>
    <w:rsid w:val="00A6585D"/>
    <w:rsid w:val="00A65C5D"/>
    <w:rsid w:val="00A7322E"/>
    <w:rsid w:val="00AA1305"/>
    <w:rsid w:val="00AE277E"/>
    <w:rsid w:val="00AE672B"/>
    <w:rsid w:val="00B17F69"/>
    <w:rsid w:val="00B2129D"/>
    <w:rsid w:val="00B2335A"/>
    <w:rsid w:val="00B366C6"/>
    <w:rsid w:val="00B43436"/>
    <w:rsid w:val="00B5304C"/>
    <w:rsid w:val="00B54E41"/>
    <w:rsid w:val="00B578E3"/>
    <w:rsid w:val="00B60A48"/>
    <w:rsid w:val="00B6336D"/>
    <w:rsid w:val="00B63B65"/>
    <w:rsid w:val="00B67651"/>
    <w:rsid w:val="00B7339E"/>
    <w:rsid w:val="00B81E4B"/>
    <w:rsid w:val="00B95C52"/>
    <w:rsid w:val="00BE4A48"/>
    <w:rsid w:val="00BF4B0A"/>
    <w:rsid w:val="00C136EA"/>
    <w:rsid w:val="00C23F21"/>
    <w:rsid w:val="00C310DF"/>
    <w:rsid w:val="00C34BE1"/>
    <w:rsid w:val="00C42BFC"/>
    <w:rsid w:val="00C524A9"/>
    <w:rsid w:val="00C543F9"/>
    <w:rsid w:val="00C915E0"/>
    <w:rsid w:val="00C97CB6"/>
    <w:rsid w:val="00CA02CF"/>
    <w:rsid w:val="00CA4BBA"/>
    <w:rsid w:val="00CB4F9C"/>
    <w:rsid w:val="00CC5176"/>
    <w:rsid w:val="00CF30E6"/>
    <w:rsid w:val="00D06C0B"/>
    <w:rsid w:val="00D14B97"/>
    <w:rsid w:val="00D33706"/>
    <w:rsid w:val="00D41087"/>
    <w:rsid w:val="00D5495F"/>
    <w:rsid w:val="00D54D29"/>
    <w:rsid w:val="00D723A0"/>
    <w:rsid w:val="00D801DD"/>
    <w:rsid w:val="00D805A9"/>
    <w:rsid w:val="00DB2270"/>
    <w:rsid w:val="00DC6195"/>
    <w:rsid w:val="00DC7B9D"/>
    <w:rsid w:val="00DD7F4E"/>
    <w:rsid w:val="00E3266F"/>
    <w:rsid w:val="00E759D5"/>
    <w:rsid w:val="00E84E80"/>
    <w:rsid w:val="00EA1FE9"/>
    <w:rsid w:val="00EA5687"/>
    <w:rsid w:val="00EB28DD"/>
    <w:rsid w:val="00EB3875"/>
    <w:rsid w:val="00EC7E22"/>
    <w:rsid w:val="00ED5763"/>
    <w:rsid w:val="00F05018"/>
    <w:rsid w:val="00F36F2D"/>
    <w:rsid w:val="00F37DB3"/>
    <w:rsid w:val="00F54C27"/>
    <w:rsid w:val="00F611A7"/>
    <w:rsid w:val="00F9296E"/>
    <w:rsid w:val="00FA6D3B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Oumar NIANG</cp:lastModifiedBy>
  <cp:revision>5</cp:revision>
  <cp:lastPrinted>2021-07-02T12:39:00Z</cp:lastPrinted>
  <dcterms:created xsi:type="dcterms:W3CDTF">2026-03-16T11:13:00Z</dcterms:created>
  <dcterms:modified xsi:type="dcterms:W3CDTF">2026-03-17T14:48:00Z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