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9318F" w14:textId="2B99FCD5" w:rsidR="00E759D5" w:rsidRPr="00560DF2" w:rsidRDefault="003D3333" w:rsidP="00560DF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5A4A0F07" wp14:editId="662F6358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1444E4" w:rsidRPr="001444E4">
        <w:rPr>
          <w:rFonts w:ascii="Eras Light ITC" w:hAnsi="Eras Light ITC"/>
          <w:color w:val="595959" w:themeColor="text1" w:themeTint="A6"/>
          <w:sz w:val="44"/>
        </w:rPr>
        <w:t>Auxiliaire de Puériculture</w:t>
      </w:r>
      <w:r w:rsidR="0093541D">
        <w:rPr>
          <w:rFonts w:ascii="Eras Light ITC" w:hAnsi="Eras Light ITC"/>
          <w:color w:val="595959" w:themeColor="text1" w:themeTint="A6"/>
          <w:sz w:val="44"/>
        </w:rPr>
        <w:t xml:space="preserve"> </w:t>
      </w:r>
      <w:r w:rsidR="0093541D" w:rsidRPr="0093541D">
        <w:rPr>
          <w:rFonts w:ascii="Eras Light ITC" w:hAnsi="Eras Light ITC"/>
          <w:color w:val="595959" w:themeColor="text1" w:themeTint="A6"/>
          <w:sz w:val="44"/>
          <w:lang w:val="en-US"/>
        </w:rPr>
        <w:t>JOUR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8D0F77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6BA57C9D" wp14:editId="46AA7CD5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77" w:rsidRPr="008D0F7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St </w:t>
      </w:r>
      <w:r w:rsidR="00547322">
        <w:rPr>
          <w:rFonts w:ascii="Eras Light ITC" w:hAnsi="Eras Light ITC"/>
          <w:color w:val="595959" w:themeColor="text1" w:themeTint="A6"/>
          <w:sz w:val="28"/>
        </w:rPr>
        <w:t>Hilaire St Mesmin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 (451</w:t>
      </w:r>
      <w:r w:rsidR="00547322">
        <w:rPr>
          <w:rFonts w:ascii="Eras Light ITC" w:hAnsi="Eras Light ITC"/>
          <w:color w:val="595959" w:themeColor="text1" w:themeTint="A6"/>
          <w:sz w:val="28"/>
        </w:rPr>
        <w:t>6</w:t>
      </w:r>
      <w:r w:rsidR="008D0F77">
        <w:rPr>
          <w:rFonts w:ascii="Eras Light ITC" w:hAnsi="Eras Light ITC"/>
          <w:color w:val="595959" w:themeColor="text1" w:themeTint="A6"/>
          <w:sz w:val="28"/>
        </w:rPr>
        <w:t>0) 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CD</w:t>
      </w:r>
      <w:r w:rsidR="00710107">
        <w:rPr>
          <w:rFonts w:ascii="Eras Light ITC" w:hAnsi="Eras Light ITC"/>
          <w:color w:val="595959" w:themeColor="text1" w:themeTint="A6"/>
          <w:sz w:val="28"/>
        </w:rPr>
        <w:t>I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12CE7" w:rsidRPr="00312CE7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ETP</w:t>
      </w:r>
    </w:p>
    <w:p w14:paraId="43FF1DB4" w14:textId="65335E8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2D236BAB" w14:textId="7EBE478B" w:rsidR="00E759D5" w:rsidRPr="00DB2270" w:rsidRDefault="00CA4BB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04592EB" wp14:editId="0E1E8B4D">
            <wp:simplePos x="0" y="0"/>
            <wp:positionH relativeFrom="margin">
              <wp:posOffset>-213360</wp:posOffset>
            </wp:positionH>
            <wp:positionV relativeFrom="paragraph">
              <wp:posOffset>83185</wp:posOffset>
            </wp:positionV>
            <wp:extent cx="1645920" cy="1778477"/>
            <wp:effectExtent l="0" t="0" r="0" b="0"/>
            <wp:wrapNone/>
            <wp:docPr id="4" name="Image 4" descr="Une image contenant Graphique, cercle, graphisme, cœ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, cercle, graphisme, cœu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7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5EAA4043" w14:textId="08A230AC" w:rsidR="00EB28DD" w:rsidRPr="006807BC" w:rsidRDefault="00EB28DD" w:rsidP="00EB28DD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8D6E87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Le DAME les Châtelliers 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accompagne des enfants et adolescents présentant un polyhandicap</w:t>
      </w:r>
      <w:r w:rsidR="00081D3C" w:rsidRPr="00081D3C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081D3C">
        <w:rPr>
          <w:rFonts w:ascii="Eras Light ITC" w:hAnsi="Eras Light ITC"/>
          <w:color w:val="595959" w:themeColor="text1" w:themeTint="A6"/>
          <w:sz w:val="22"/>
          <w:lang w:val="fr-FR" w:eastAsia="fr-FR"/>
        </w:rPr>
        <w:t>et un handicap moteur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t>, nécessitant un accompagnement éducatif, paramédical et soins quotidiens. L’équipe pluridisciplinaire œuvre pour le bien</w:t>
      </w:r>
      <w:r w:rsidRPr="006807BC">
        <w:rPr>
          <w:rFonts w:ascii="Eras Light ITC" w:hAnsi="Eras Light ITC"/>
          <w:color w:val="595959" w:themeColor="text1" w:themeTint="A6"/>
          <w:sz w:val="22"/>
          <w:lang w:val="fr-FR" w:eastAsia="fr-FR"/>
        </w:rPr>
        <w:noBreakHyphen/>
        <w:t>être, le confort, le développement des compétences et la sécurité des jeunes.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980"/>
      </w:tblGrid>
      <w:tr w:rsidR="003F719B" w:rsidRPr="00B366C6" w14:paraId="056B39AF" w14:textId="77777777" w:rsidTr="00860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69BA5E1" w14:textId="4690BDA6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B578E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Niveau d'étude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657B6A">
              <w:t xml:space="preserve"> </w:t>
            </w:r>
            <w:r w:rsidR="00B41DF8" w:rsidRPr="00B41DF8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Diplôme d’État d’Auxiliaire de Puériculture</w:t>
            </w:r>
          </w:p>
          <w:p w14:paraId="0C37825B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6C2471"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6C2471" w:rsidRPr="006C247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489099D3" w14:textId="39A0F4FF" w:rsidR="001F1F37" w:rsidRPr="008D0F7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Lieu</w:t>
            </w:r>
            <w:r w:rsid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x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8D0F77" w:rsidRPr="008D0F7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F36F2D">
              <w:t xml:space="preserve"> </w:t>
            </w:r>
            <w:r w:rsidR="00F36F2D" w:rsidRPr="00F36F2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>DAME les Châtelliers</w:t>
            </w:r>
          </w:p>
          <w:p w14:paraId="6E6A1967" w14:textId="24DA672C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EB387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Pôle Enfance-Jeunesse - </w:t>
            </w:r>
          </w:p>
          <w:p w14:paraId="775D77E1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B5304C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57CCEF7E" w14:textId="77777777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311807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n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6C0C9F3F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3B4611FF" w14:textId="0E2B4778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2C2808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Début de la mission :</w:t>
            </w:r>
            <w:r w:rsidR="00EB3875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</w:t>
            </w:r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DES QUE POSSIBLE</w:t>
            </w:r>
          </w:p>
          <w:p w14:paraId="2489D89A" w14:textId="77777777" w:rsidR="00171F18" w:rsidRDefault="000909BC" w:rsidP="0078417B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0909BC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tages :</w:t>
            </w:r>
            <w:r w:rsidRPr="000909BC">
              <w:rPr>
                <w:bCs w:val="0"/>
                <w:sz w:val="22"/>
                <w:szCs w:val="22"/>
                <w:lang w:val="fr-FR"/>
              </w:rPr>
              <w:t xml:space="preserve">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>congés conventionnels, Prime Laforcade</w:t>
            </w:r>
          </w:p>
          <w:p w14:paraId="0A2D42E0" w14:textId="20733F38" w:rsidR="000909BC" w:rsidRPr="000909BC" w:rsidRDefault="000909BC" w:rsidP="0078417B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  <w:tr w:rsidR="00D14B97" w:rsidRPr="00B366C6" w14:paraId="321B4D95" w14:textId="77777777" w:rsidTr="0086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2C848657" w14:textId="77777777" w:rsidR="00D14B97" w:rsidRDefault="00D14B97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  <w:p w14:paraId="7D90ABCA" w14:textId="77777777" w:rsidR="000909BC" w:rsidRPr="00B578E3" w:rsidRDefault="000909BC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27902806" w14:textId="77777777" w:rsidR="00FE37D7" w:rsidRDefault="00492A5A" w:rsidP="00FE37D7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22124837" w14:textId="0DD5122E" w:rsidR="00087A47" w:rsidRPr="00FE37D7" w:rsidRDefault="00087A47" w:rsidP="00FE37D7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Sous l’autorité d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u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chef de service, </w:t>
      </w:r>
      <w:r w:rsidR="00AE277E">
        <w:rPr>
          <w:rFonts w:ascii="Eras Light ITC" w:hAnsi="Eras Light ITC"/>
          <w:color w:val="auto"/>
          <w:sz w:val="22"/>
          <w:szCs w:val="22"/>
          <w:lang w:val="fr-FR" w:eastAsia="en-US"/>
        </w:rPr>
        <w:t>il</w:t>
      </w:r>
      <w:r w:rsidR="00582F3B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ou </w:t>
      </w:r>
      <w:r w:rsidR="00AE277E">
        <w:rPr>
          <w:rFonts w:ascii="Eras Light ITC" w:hAnsi="Eras Light ITC"/>
          <w:color w:val="auto"/>
          <w:sz w:val="22"/>
          <w:szCs w:val="22"/>
          <w:lang w:val="fr-FR" w:eastAsia="en-US"/>
        </w:rPr>
        <w:t>elle,</w:t>
      </w:r>
      <w:r w:rsidR="00AE277E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assure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la sécurité des jeunes</w:t>
      </w:r>
      <w:r w:rsidR="004815C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07A5642F" w14:textId="77777777" w:rsidR="00021CC5" w:rsidRPr="00021CC5" w:rsidRDefault="00021CC5" w:rsidP="00021CC5">
      <w:pPr>
        <w:pStyle w:val="Paragraphedeliste"/>
        <w:spacing w:line="360" w:lineRule="auto"/>
        <w:ind w:left="208" w:right="71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t>• Réaliser les soins d’hygiène, de confort et de prévention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Accompagner les enfants dans les temps de vie quotidienne : repas, déplacements, installation, éveil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Observer l’état de santé, détecter les signes d’inconfort, transmettre aux équipes soignantes et éducatives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Participer aux activités éducatives, sensorielles et thérapeutiques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 xml:space="preserve">• Travailler en collaboration avec IDE, éducateurs spécialisés, AS, AMP/AES et rééducateurs </w:t>
      </w:r>
      <w:r w:rsidRPr="00021CC5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• Respecter les protocoles, les règles d’hygiène et les procédures internes</w:t>
      </w:r>
    </w:p>
    <w:p w14:paraId="655F1815" w14:textId="77777777" w:rsidR="008124FB" w:rsidRDefault="008124FB" w:rsidP="00615C7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</w:p>
    <w:p w14:paraId="07496451" w14:textId="77777777" w:rsidR="008124FB" w:rsidRDefault="008124FB" w:rsidP="00615C7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</w:p>
    <w:p w14:paraId="31E785E0" w14:textId="0C2BCC4D" w:rsidR="00615C7C" w:rsidRPr="000909BC" w:rsidRDefault="00615C7C" w:rsidP="00615C7C">
      <w:pPr>
        <w:pStyle w:val="Paragraphedeliste"/>
        <w:spacing w:after="0" w:line="276" w:lineRule="auto"/>
        <w:ind w:left="208" w:right="71"/>
        <w:jc w:val="both"/>
        <w:rPr>
          <w:rFonts w:ascii="Candara" w:hAnsi="Candara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 </w:t>
      </w:r>
      <w:r w:rsidR="0078417B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</w:p>
    <w:p w14:paraId="36817381" w14:textId="0B5E5F28" w:rsidR="00615C7C" w:rsidRPr="008D0F77" w:rsidRDefault="00FE37D7" w:rsidP="000909B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>Connaissance des procédures de sécurité et d’urgence</w:t>
      </w:r>
    </w:p>
    <w:p w14:paraId="04154034" w14:textId="11B3705B" w:rsidR="00986078" w:rsidRPr="008D0F77" w:rsidRDefault="00FE37D7" w:rsidP="00FE37D7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Capacité à travailler en autonomie et à gérer les situations d’urgence</w:t>
      </w:r>
    </w:p>
    <w:p w14:paraId="24F5158A" w14:textId="0570282A" w:rsidR="00986078" w:rsidRPr="008D0F77" w:rsidRDefault="00FE37D7" w:rsidP="00986078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Capacité de travail en équipe           </w:t>
      </w:r>
    </w:p>
    <w:p w14:paraId="695418D8" w14:textId="54ACED7B" w:rsidR="00B81E4B" w:rsidRDefault="000909BC" w:rsidP="000909BC">
      <w:pPr>
        <w:spacing w:after="0" w:line="276" w:lineRule="auto"/>
        <w:ind w:left="4168" w:right="71"/>
        <w:jc w:val="both"/>
        <w:rPr>
          <w:rFonts w:ascii="Eras Light ITC" w:hAnsi="Eras Light ITC"/>
          <w:sz w:val="22"/>
          <w:szCs w:val="22"/>
          <w:lang w:val="fr-FR"/>
        </w:rPr>
      </w:pPr>
      <w:r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Sens de l’écoute,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 xml:space="preserve">et de réassurance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auprès des jeunes</w:t>
      </w:r>
    </w:p>
    <w:p w14:paraId="290FC112" w14:textId="77777777" w:rsidR="000C589F" w:rsidRPr="000C589F" w:rsidRDefault="000C589F" w:rsidP="000C589F">
      <w:pPr>
        <w:rPr>
          <w:sz w:val="22"/>
          <w:lang w:val="fr-FR"/>
        </w:rPr>
      </w:pPr>
    </w:p>
    <w:p w14:paraId="19CCBDC9" w14:textId="77777777" w:rsidR="000C589F" w:rsidRPr="000C589F" w:rsidRDefault="000C589F" w:rsidP="000C589F">
      <w:pPr>
        <w:rPr>
          <w:sz w:val="22"/>
          <w:lang w:val="fr-FR"/>
        </w:rPr>
      </w:pPr>
    </w:p>
    <w:p w14:paraId="45C0F3A8" w14:textId="165047A7" w:rsidR="000C589F" w:rsidRPr="000C589F" w:rsidRDefault="000C589F" w:rsidP="000C589F">
      <w:pPr>
        <w:tabs>
          <w:tab w:val="left" w:pos="7824"/>
        </w:tabs>
        <w:rPr>
          <w:sz w:val="22"/>
          <w:lang w:val="fr-FR"/>
        </w:rPr>
      </w:pPr>
      <w:r>
        <w:rPr>
          <w:sz w:val="22"/>
          <w:lang w:val="fr-FR"/>
        </w:rPr>
        <w:tab/>
      </w:r>
    </w:p>
    <w:sectPr w:rsidR="000C589F" w:rsidRPr="000C589F" w:rsidSect="00171F18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ECB92" w14:textId="77777777" w:rsidR="00925C4B" w:rsidRDefault="00925C4B" w:rsidP="00171F18">
      <w:pPr>
        <w:spacing w:after="0" w:line="240" w:lineRule="auto"/>
      </w:pPr>
      <w:r>
        <w:separator/>
      </w:r>
    </w:p>
  </w:endnote>
  <w:endnote w:type="continuationSeparator" w:id="0">
    <w:p w14:paraId="751BA8E2" w14:textId="77777777" w:rsidR="00925C4B" w:rsidRDefault="00925C4B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B0F9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2BE9E8A5" wp14:editId="478EBFD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4A624092" wp14:editId="3653F3FC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4DC3E74F" wp14:editId="6F8D96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366C6" w14:paraId="49E2E7B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6EB3F29" w14:textId="084D2AA4" w:rsidR="00171F18" w:rsidRPr="00560DF2" w:rsidRDefault="00A65C5D" w:rsidP="00432925">
          <w:pPr>
            <w:spacing w:after="218" w:line="259" w:lineRule="auto"/>
            <w:ind w:left="3"/>
            <w:jc w:val="center"/>
            <w:rPr>
              <w:rFonts w:ascii="Candara" w:hAnsi="Candara"/>
              <w:lang w:val="fr-FR"/>
            </w:rPr>
          </w:pPr>
          <w:r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Envoyez </w:t>
          </w:r>
          <w:r w:rsidR="00EA1FE9"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votre CV et LM à </w:t>
          </w:r>
          <w:r w:rsidR="00EA1FE9" w:rsidRPr="00560DF2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="00EA1FE9" w:rsidRPr="00560DF2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EA1FE9" w:rsidRPr="00560DF2">
            <w:rPr>
              <w:rFonts w:ascii="Candara" w:hAnsi="Candara"/>
              <w:color w:val="0000FF"/>
              <w:u w:val="single" w:color="0000FF"/>
              <w:lang w:val="fr-FR"/>
            </w:rPr>
            <w:t xml:space="preserve"> </w:t>
          </w:r>
          <w:r w:rsidR="00EA1FE9" w:rsidRPr="0065704E">
            <w:rPr>
              <w:rFonts w:ascii="Candara" w:hAnsi="Candara"/>
              <w:color w:val="0000FF"/>
              <w:u w:val="single" w:color="0000FF"/>
              <w:lang w:val="fr-FR"/>
            </w:rPr>
            <w:t>CDS.transformation@thandm.fr</w:t>
          </w:r>
          <w:r w:rsidR="00EA1FE9" w:rsidRPr="00560DF2">
            <w:rPr>
              <w:rFonts w:ascii="Gadugi" w:hAnsi="Gadugi"/>
              <w:b/>
              <w:sz w:val="22"/>
              <w:lang w:val="fr-FR"/>
            </w:rPr>
            <w:t xml:space="preserve"> </w:t>
          </w:r>
          <w:r w:rsidR="00EA1FE9" w:rsidRPr="00560DF2">
            <w:rPr>
              <w:rFonts w:ascii="Gadugi" w:hAnsi="Gadugi"/>
              <w:b/>
              <w:sz w:val="22"/>
              <w:lang w:val="fr-FR"/>
            </w:rPr>
            <w:br/>
          </w:r>
          <w:r w:rsidR="00EA1FE9" w:rsidRPr="002120D4">
            <w:rPr>
              <w:rFonts w:ascii="Gadugi" w:hAnsi="Gadugi"/>
              <w:sz w:val="22"/>
              <w:lang w:val="fr-FR"/>
            </w:rPr>
            <w:t>IME « Les Châtelliers » – 325 Route d’Olivet 45160 Saint-Hilaire-Saint-Mesmin</w:t>
          </w:r>
        </w:p>
      </w:tc>
    </w:tr>
  </w:tbl>
  <w:p w14:paraId="20E0B0A0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5D71758" wp14:editId="47A7417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66E4ACBC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6222C" w14:textId="77777777" w:rsidR="00925C4B" w:rsidRDefault="00925C4B" w:rsidP="00171F18">
      <w:pPr>
        <w:spacing w:after="0" w:line="240" w:lineRule="auto"/>
      </w:pPr>
      <w:r>
        <w:separator/>
      </w:r>
    </w:p>
  </w:footnote>
  <w:footnote w:type="continuationSeparator" w:id="0">
    <w:p w14:paraId="114E9E50" w14:textId="77777777" w:rsidR="00925C4B" w:rsidRDefault="00925C4B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1273" w14:textId="77777777" w:rsidR="00EA5687" w:rsidRDefault="00EA5687">
    <w:pPr>
      <w:pStyle w:val="En-tte"/>
      <w:rPr>
        <w:noProof/>
        <w:lang w:val="fr-FR" w:eastAsia="fr-FR"/>
      </w:rPr>
    </w:pPr>
  </w:p>
  <w:p w14:paraId="658DA1A3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4362"/>
    <w:multiLevelType w:val="hybridMultilevel"/>
    <w:tmpl w:val="A8AC6560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B3C040B"/>
    <w:multiLevelType w:val="hybridMultilevel"/>
    <w:tmpl w:val="70BEA0A4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2E8C5F90"/>
    <w:multiLevelType w:val="hybridMultilevel"/>
    <w:tmpl w:val="C76059D4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924A1"/>
    <w:multiLevelType w:val="hybridMultilevel"/>
    <w:tmpl w:val="D0DE66A2"/>
    <w:lvl w:ilvl="0" w:tplc="3A4E4004">
      <w:numFmt w:val="bullet"/>
      <w:lvlText w:val="•"/>
      <w:lvlJc w:val="left"/>
      <w:pPr>
        <w:ind w:left="1028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7ED74554"/>
    <w:multiLevelType w:val="hybridMultilevel"/>
    <w:tmpl w:val="25186120"/>
    <w:lvl w:ilvl="0" w:tplc="3A4E4004">
      <w:numFmt w:val="bullet"/>
      <w:lvlText w:val="•"/>
      <w:lvlJc w:val="left"/>
      <w:pPr>
        <w:ind w:left="820" w:hanging="612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8" w:hanging="360"/>
      </w:pPr>
      <w:rPr>
        <w:rFonts w:ascii="Wingdings" w:hAnsi="Wingdings" w:hint="default"/>
      </w:rPr>
    </w:lvl>
  </w:abstractNum>
  <w:num w:numId="1" w16cid:durableId="596986402">
    <w:abstractNumId w:val="4"/>
  </w:num>
  <w:num w:numId="2" w16cid:durableId="1006543">
    <w:abstractNumId w:val="1"/>
  </w:num>
  <w:num w:numId="3" w16cid:durableId="940259239">
    <w:abstractNumId w:val="3"/>
  </w:num>
  <w:num w:numId="4" w16cid:durableId="1486315987">
    <w:abstractNumId w:val="6"/>
  </w:num>
  <w:num w:numId="5" w16cid:durableId="878323512">
    <w:abstractNumId w:val="5"/>
  </w:num>
  <w:num w:numId="6" w16cid:durableId="1642804040">
    <w:abstractNumId w:val="2"/>
  </w:num>
  <w:num w:numId="7" w16cid:durableId="1733842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160D"/>
    <w:rsid w:val="00021CC5"/>
    <w:rsid w:val="0003253D"/>
    <w:rsid w:val="0004523D"/>
    <w:rsid w:val="00050697"/>
    <w:rsid w:val="00057102"/>
    <w:rsid w:val="00062D06"/>
    <w:rsid w:val="00064C6F"/>
    <w:rsid w:val="00081D3C"/>
    <w:rsid w:val="00087A47"/>
    <w:rsid w:val="000909BC"/>
    <w:rsid w:val="000B52D6"/>
    <w:rsid w:val="000C589F"/>
    <w:rsid w:val="000F065B"/>
    <w:rsid w:val="000F585E"/>
    <w:rsid w:val="0010582C"/>
    <w:rsid w:val="00113C5B"/>
    <w:rsid w:val="00123216"/>
    <w:rsid w:val="00143036"/>
    <w:rsid w:val="001444E4"/>
    <w:rsid w:val="00161623"/>
    <w:rsid w:val="00171F18"/>
    <w:rsid w:val="001769BC"/>
    <w:rsid w:val="001813BF"/>
    <w:rsid w:val="00181A6E"/>
    <w:rsid w:val="001933DC"/>
    <w:rsid w:val="001D60DF"/>
    <w:rsid w:val="001E5B6A"/>
    <w:rsid w:val="001F0877"/>
    <w:rsid w:val="001F1F37"/>
    <w:rsid w:val="001F23AA"/>
    <w:rsid w:val="002048E6"/>
    <w:rsid w:val="00214A4E"/>
    <w:rsid w:val="00225DDB"/>
    <w:rsid w:val="00231F63"/>
    <w:rsid w:val="0023340D"/>
    <w:rsid w:val="00245EA0"/>
    <w:rsid w:val="002502DF"/>
    <w:rsid w:val="00257F28"/>
    <w:rsid w:val="00266866"/>
    <w:rsid w:val="002843C6"/>
    <w:rsid w:val="002856B6"/>
    <w:rsid w:val="002C1F3D"/>
    <w:rsid w:val="002C2808"/>
    <w:rsid w:val="002D4D2F"/>
    <w:rsid w:val="002E2B02"/>
    <w:rsid w:val="003001F2"/>
    <w:rsid w:val="00300803"/>
    <w:rsid w:val="00303692"/>
    <w:rsid w:val="003116C6"/>
    <w:rsid w:val="00311807"/>
    <w:rsid w:val="00312CE7"/>
    <w:rsid w:val="00341224"/>
    <w:rsid w:val="0034487A"/>
    <w:rsid w:val="00375AC8"/>
    <w:rsid w:val="003A1404"/>
    <w:rsid w:val="003B6F49"/>
    <w:rsid w:val="003D3333"/>
    <w:rsid w:val="003E394A"/>
    <w:rsid w:val="003F719B"/>
    <w:rsid w:val="0040067E"/>
    <w:rsid w:val="00401FA5"/>
    <w:rsid w:val="00403A4C"/>
    <w:rsid w:val="00413DEA"/>
    <w:rsid w:val="00432925"/>
    <w:rsid w:val="00442736"/>
    <w:rsid w:val="0046358B"/>
    <w:rsid w:val="00470696"/>
    <w:rsid w:val="004815CC"/>
    <w:rsid w:val="00491FC3"/>
    <w:rsid w:val="00492A5A"/>
    <w:rsid w:val="004B4913"/>
    <w:rsid w:val="004C1711"/>
    <w:rsid w:val="004D0689"/>
    <w:rsid w:val="004D1966"/>
    <w:rsid w:val="004E64AF"/>
    <w:rsid w:val="004F3E53"/>
    <w:rsid w:val="004F6436"/>
    <w:rsid w:val="004F6784"/>
    <w:rsid w:val="00514B1B"/>
    <w:rsid w:val="00547322"/>
    <w:rsid w:val="005559E2"/>
    <w:rsid w:val="00560DF2"/>
    <w:rsid w:val="0056163E"/>
    <w:rsid w:val="00563C5A"/>
    <w:rsid w:val="00571784"/>
    <w:rsid w:val="0057415B"/>
    <w:rsid w:val="00580427"/>
    <w:rsid w:val="00582F3B"/>
    <w:rsid w:val="00583AFF"/>
    <w:rsid w:val="00584755"/>
    <w:rsid w:val="00586C7D"/>
    <w:rsid w:val="00595111"/>
    <w:rsid w:val="005B05D7"/>
    <w:rsid w:val="005D5843"/>
    <w:rsid w:val="005F1ABB"/>
    <w:rsid w:val="00604ADE"/>
    <w:rsid w:val="006056A8"/>
    <w:rsid w:val="00615C7C"/>
    <w:rsid w:val="00616230"/>
    <w:rsid w:val="00626F7C"/>
    <w:rsid w:val="00631E62"/>
    <w:rsid w:val="00646FFB"/>
    <w:rsid w:val="006528A0"/>
    <w:rsid w:val="00657B6A"/>
    <w:rsid w:val="00671B3D"/>
    <w:rsid w:val="00672C32"/>
    <w:rsid w:val="006A531C"/>
    <w:rsid w:val="006C2471"/>
    <w:rsid w:val="00710107"/>
    <w:rsid w:val="0078417B"/>
    <w:rsid w:val="007C19BC"/>
    <w:rsid w:val="007D7565"/>
    <w:rsid w:val="007E65CE"/>
    <w:rsid w:val="007F6309"/>
    <w:rsid w:val="00802A25"/>
    <w:rsid w:val="008124FB"/>
    <w:rsid w:val="008332D2"/>
    <w:rsid w:val="008601E5"/>
    <w:rsid w:val="0086045E"/>
    <w:rsid w:val="008640F5"/>
    <w:rsid w:val="00890769"/>
    <w:rsid w:val="008D0F77"/>
    <w:rsid w:val="008D7118"/>
    <w:rsid w:val="00925C4B"/>
    <w:rsid w:val="0093392A"/>
    <w:rsid w:val="0093541D"/>
    <w:rsid w:val="0094203C"/>
    <w:rsid w:val="0098408E"/>
    <w:rsid w:val="00986078"/>
    <w:rsid w:val="009F2523"/>
    <w:rsid w:val="00A00885"/>
    <w:rsid w:val="00A442D9"/>
    <w:rsid w:val="00A62E4F"/>
    <w:rsid w:val="00A6585D"/>
    <w:rsid w:val="00A65C5D"/>
    <w:rsid w:val="00A7322E"/>
    <w:rsid w:val="00AA1305"/>
    <w:rsid w:val="00AA5F51"/>
    <w:rsid w:val="00AE277E"/>
    <w:rsid w:val="00AE672B"/>
    <w:rsid w:val="00B17F69"/>
    <w:rsid w:val="00B2129D"/>
    <w:rsid w:val="00B2335A"/>
    <w:rsid w:val="00B366C6"/>
    <w:rsid w:val="00B41DF8"/>
    <w:rsid w:val="00B43436"/>
    <w:rsid w:val="00B5304C"/>
    <w:rsid w:val="00B54E41"/>
    <w:rsid w:val="00B578E3"/>
    <w:rsid w:val="00B60A48"/>
    <w:rsid w:val="00B6336D"/>
    <w:rsid w:val="00B63B65"/>
    <w:rsid w:val="00B67651"/>
    <w:rsid w:val="00B7339E"/>
    <w:rsid w:val="00B81E4B"/>
    <w:rsid w:val="00B95C52"/>
    <w:rsid w:val="00BE4A48"/>
    <w:rsid w:val="00BF4B0A"/>
    <w:rsid w:val="00C136EA"/>
    <w:rsid w:val="00C23F21"/>
    <w:rsid w:val="00C310DF"/>
    <w:rsid w:val="00C34BE1"/>
    <w:rsid w:val="00C42BFC"/>
    <w:rsid w:val="00C524A9"/>
    <w:rsid w:val="00C543F9"/>
    <w:rsid w:val="00C915E0"/>
    <w:rsid w:val="00C97CB6"/>
    <w:rsid w:val="00CA02CF"/>
    <w:rsid w:val="00CA4BBA"/>
    <w:rsid w:val="00CB4F9C"/>
    <w:rsid w:val="00CC5176"/>
    <w:rsid w:val="00D06C0B"/>
    <w:rsid w:val="00D14B97"/>
    <w:rsid w:val="00D23637"/>
    <w:rsid w:val="00D33706"/>
    <w:rsid w:val="00D41087"/>
    <w:rsid w:val="00D5495F"/>
    <w:rsid w:val="00D54D29"/>
    <w:rsid w:val="00D723A0"/>
    <w:rsid w:val="00D801DD"/>
    <w:rsid w:val="00D805A9"/>
    <w:rsid w:val="00DB2270"/>
    <w:rsid w:val="00DC6195"/>
    <w:rsid w:val="00DC7B9D"/>
    <w:rsid w:val="00DD7F4E"/>
    <w:rsid w:val="00E3266F"/>
    <w:rsid w:val="00E759D5"/>
    <w:rsid w:val="00E84E80"/>
    <w:rsid w:val="00EA1FE9"/>
    <w:rsid w:val="00EA5687"/>
    <w:rsid w:val="00EB28DD"/>
    <w:rsid w:val="00EB3875"/>
    <w:rsid w:val="00EC7E22"/>
    <w:rsid w:val="00ED5763"/>
    <w:rsid w:val="00F05018"/>
    <w:rsid w:val="00F36F2D"/>
    <w:rsid w:val="00F54C27"/>
    <w:rsid w:val="00F611A7"/>
    <w:rsid w:val="00F9296E"/>
    <w:rsid w:val="00FA6D3B"/>
    <w:rsid w:val="00FE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4D4A03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C57A9F42-B3E5-4D69-B293-D2EF7B1AB6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3</TotalTime>
  <Pages>1</Pages>
  <Words>254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Oumar NIANG</cp:lastModifiedBy>
  <cp:revision>5</cp:revision>
  <cp:lastPrinted>2021-07-02T12:39:00Z</cp:lastPrinted>
  <dcterms:created xsi:type="dcterms:W3CDTF">2026-03-16T11:20:00Z</dcterms:created>
  <dcterms:modified xsi:type="dcterms:W3CDTF">2026-03-17T14:49:00Z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