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2F77DD0F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CA4BBA">
        <w:rPr>
          <w:rFonts w:ascii="Eras Light ITC" w:hAnsi="Eras Light ITC"/>
          <w:color w:val="595959" w:themeColor="text1" w:themeTint="A6"/>
          <w:sz w:val="44"/>
        </w:rPr>
        <w:t>Aide-soignant</w:t>
      </w:r>
      <w:r w:rsidR="00B5304C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651EA1" w:rsidRPr="00651EA1">
        <w:rPr>
          <w:rFonts w:ascii="Eras Light ITC" w:hAnsi="Eras Light ITC"/>
          <w:color w:val="595959" w:themeColor="text1" w:themeTint="A6"/>
          <w:sz w:val="44"/>
          <w:lang w:val="en-US"/>
        </w:rPr>
        <w:t>JOUR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016E55">
        <w:rPr>
          <w:rFonts w:ascii="Eras Light ITC" w:hAnsi="Eras Light ITC"/>
          <w:color w:val="595959" w:themeColor="text1" w:themeTint="A6"/>
          <w:sz w:val="28"/>
        </w:rPr>
        <w:t>CDI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36D918D7" w14:textId="2569AE0E" w:rsidR="006807BC" w:rsidRPr="006807BC" w:rsidRDefault="008D6E87" w:rsidP="006807BC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8D6E8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 DAME les Châtelliers </w:t>
      </w:r>
      <w:r w:rsidR="006807BC"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accompagne des enfants et adolescents présentant un polyhandicap</w:t>
      </w:r>
      <w:r w:rsidR="007E5B15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614BF5">
        <w:rPr>
          <w:rFonts w:ascii="Eras Light ITC" w:hAnsi="Eras Light ITC"/>
          <w:color w:val="595959" w:themeColor="text1" w:themeTint="A6"/>
          <w:sz w:val="22"/>
          <w:lang w:val="fr-FR" w:eastAsia="fr-FR"/>
        </w:rPr>
        <w:t>et un handicap moteur</w:t>
      </w:r>
      <w:r w:rsidR="006807BC"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, nécessitant un accompagnement éducatif, paramédical et soins quotidiens. L’équipe pluridisciplinaire œuvre pour le bien</w:t>
      </w:r>
      <w:r w:rsidR="006807BC"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noBreakHyphen/>
        <w:t>être, le confort, le développement des compétences et la sécurité des jeunes.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5273E03C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</w:t>
            </w:r>
            <w:r w:rsidR="00B60A48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 xml:space="preserve">E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d’aide-soignant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00007DA3" w:rsidR="001F1F37" w:rsidRPr="00454B8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BC24E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DAME</w:t>
            </w:r>
            <w:r w:rsidR="00BC24ED" w:rsidRPr="0032347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Les Châtelliers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proofErr w:type="gramStart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</w:t>
            </w:r>
            <w:proofErr w:type="gramEnd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 xml:space="preserve">congés conventionnels, Prime </w:t>
            </w:r>
            <w:proofErr w:type="spellStart"/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Laforcade</w:t>
            </w:r>
            <w:proofErr w:type="spellEnd"/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316C1849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service, l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’aide-</w:t>
      </w:r>
      <w:proofErr w:type="gramStart"/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soignant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assure</w:t>
      </w:r>
      <w:proofErr w:type="gramEnd"/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367A957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Réaliser les soins d’hygiène, de confort et de prévention</w:t>
      </w:r>
    </w:p>
    <w:p w14:paraId="17C5B74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Assurer les installations, le confort postural et les accompagnements aux déplacements</w:t>
      </w:r>
    </w:p>
    <w:p w14:paraId="1715C51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Participer aux repas, aux temps de vie quotidienne et aux activités</w:t>
      </w:r>
    </w:p>
    <w:p w14:paraId="3937AF98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Surveiller l’état de santé des jeunes et transmettre les informations à l’équipe éducative et médicale</w:t>
      </w:r>
    </w:p>
    <w:p w14:paraId="28582DB1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Contribuer au projet personnalisé de l’enfant ou adolescent</w:t>
      </w:r>
    </w:p>
    <w:p w14:paraId="59DDA01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• Travailler en transdisciplinarité avec IDE, éducateurs, AES/AMP, psychomotriciens, kinésithérapeutes et psychologues </w:t>
      </w:r>
    </w:p>
    <w:p w14:paraId="1221D23D" w14:textId="77777777" w:rsid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Respecter les protocoles, procédures et règles de sécurité de l’établissement</w:t>
      </w:r>
    </w:p>
    <w:p w14:paraId="3AFDFEFE" w14:textId="77777777" w:rsidR="00B07B9C" w:rsidRDefault="00B07B9C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</w:p>
    <w:p w14:paraId="31E785E0" w14:textId="45CADA34" w:rsidR="00615C7C" w:rsidRPr="000909BC" w:rsidRDefault="00615C7C" w:rsidP="003A3F88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Pr="00560DF2" w:rsidRDefault="000909BC" w:rsidP="000909BC">
      <w:pPr>
        <w:spacing w:after="0" w:line="276" w:lineRule="auto"/>
        <w:ind w:left="4168" w:right="71"/>
        <w:jc w:val="both"/>
        <w:rPr>
          <w:sz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sectPr w:rsidR="00B81E4B" w:rsidRPr="00560DF2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5F60F" w14:textId="77777777" w:rsidR="004102AE" w:rsidRDefault="004102AE" w:rsidP="00171F18">
      <w:pPr>
        <w:spacing w:after="0" w:line="240" w:lineRule="auto"/>
      </w:pPr>
      <w:r>
        <w:separator/>
      </w:r>
    </w:p>
  </w:endnote>
  <w:endnote w:type="continuationSeparator" w:id="0">
    <w:p w14:paraId="001C7662" w14:textId="77777777" w:rsidR="004102AE" w:rsidRDefault="004102AE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2E25A84B" w:rsidR="00171F18" w:rsidRPr="00560DF2" w:rsidRDefault="00171F18" w:rsidP="0023340D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23340D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65704E" w:rsidRPr="0065704E">
            <w:rPr>
              <w:rFonts w:ascii="Candara" w:hAnsi="Candara"/>
              <w:color w:val="0000FF"/>
              <w:u w:val="single" w:color="0000FF"/>
              <w:lang w:val="fr-FR"/>
            </w:rPr>
            <w:t>CDS.transformation@thandm.fr</w:t>
          </w:r>
          <w:r w:rsidR="00CA4BBA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Pr="00560DF2">
            <w:rPr>
              <w:rFonts w:ascii="Gadugi" w:hAnsi="Gadugi"/>
              <w:b/>
              <w:sz w:val="22"/>
              <w:lang w:val="fr-FR"/>
            </w:rPr>
            <w:br/>
          </w:r>
          <w:r w:rsidR="002120D4" w:rsidRPr="002120D4">
            <w:rPr>
              <w:rFonts w:ascii="Gadugi" w:hAnsi="Gadugi"/>
              <w:sz w:val="22"/>
              <w:lang w:val="fr-FR"/>
            </w:rPr>
            <w:t>IME « Les Châtelliers » – 325 Route d’Olivet 45160 Saint-Hilaire-Saint-Mesmin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79B44" w14:textId="77777777" w:rsidR="004102AE" w:rsidRDefault="004102AE" w:rsidP="00171F18">
      <w:pPr>
        <w:spacing w:after="0" w:line="240" w:lineRule="auto"/>
      </w:pPr>
      <w:r>
        <w:separator/>
      </w:r>
    </w:p>
  </w:footnote>
  <w:footnote w:type="continuationSeparator" w:id="0">
    <w:p w14:paraId="7226A56C" w14:textId="77777777" w:rsidR="004102AE" w:rsidRDefault="004102AE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1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986402">
    <w:abstractNumId w:val="1"/>
  </w:num>
  <w:num w:numId="2" w16cid:durableId="100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6E55"/>
    <w:rsid w:val="0002160D"/>
    <w:rsid w:val="0003253D"/>
    <w:rsid w:val="00050697"/>
    <w:rsid w:val="00057102"/>
    <w:rsid w:val="00062D06"/>
    <w:rsid w:val="00064C6F"/>
    <w:rsid w:val="00087A47"/>
    <w:rsid w:val="000909BC"/>
    <w:rsid w:val="000F065B"/>
    <w:rsid w:val="000F585E"/>
    <w:rsid w:val="0010582C"/>
    <w:rsid w:val="00113C5B"/>
    <w:rsid w:val="00143036"/>
    <w:rsid w:val="00161623"/>
    <w:rsid w:val="00171F18"/>
    <w:rsid w:val="001769BC"/>
    <w:rsid w:val="001813BF"/>
    <w:rsid w:val="00181A6E"/>
    <w:rsid w:val="001933DC"/>
    <w:rsid w:val="001E5B6A"/>
    <w:rsid w:val="001F0877"/>
    <w:rsid w:val="001F1F37"/>
    <w:rsid w:val="001F23AA"/>
    <w:rsid w:val="00206219"/>
    <w:rsid w:val="002120D4"/>
    <w:rsid w:val="00214A4E"/>
    <w:rsid w:val="00225DDB"/>
    <w:rsid w:val="00231F63"/>
    <w:rsid w:val="0023340D"/>
    <w:rsid w:val="0024034F"/>
    <w:rsid w:val="00245EA0"/>
    <w:rsid w:val="002502DF"/>
    <w:rsid w:val="00257F28"/>
    <w:rsid w:val="0027749A"/>
    <w:rsid w:val="002843C6"/>
    <w:rsid w:val="002856B6"/>
    <w:rsid w:val="002C1F3D"/>
    <w:rsid w:val="002C2808"/>
    <w:rsid w:val="002E2B02"/>
    <w:rsid w:val="003001F2"/>
    <w:rsid w:val="00300803"/>
    <w:rsid w:val="00303692"/>
    <w:rsid w:val="003116C6"/>
    <w:rsid w:val="00311807"/>
    <w:rsid w:val="00312CE7"/>
    <w:rsid w:val="00341224"/>
    <w:rsid w:val="0034487A"/>
    <w:rsid w:val="00375AC8"/>
    <w:rsid w:val="003A1404"/>
    <w:rsid w:val="003A3F88"/>
    <w:rsid w:val="003B4D63"/>
    <w:rsid w:val="003B6F49"/>
    <w:rsid w:val="003D3333"/>
    <w:rsid w:val="003E394A"/>
    <w:rsid w:val="003F719B"/>
    <w:rsid w:val="0040067E"/>
    <w:rsid w:val="00401FA5"/>
    <w:rsid w:val="00403A4C"/>
    <w:rsid w:val="004102AE"/>
    <w:rsid w:val="00413DEA"/>
    <w:rsid w:val="00442736"/>
    <w:rsid w:val="00454B87"/>
    <w:rsid w:val="0046358B"/>
    <w:rsid w:val="00470696"/>
    <w:rsid w:val="004815CC"/>
    <w:rsid w:val="00491FC3"/>
    <w:rsid w:val="00492A5A"/>
    <w:rsid w:val="004B4913"/>
    <w:rsid w:val="004D0689"/>
    <w:rsid w:val="004D1966"/>
    <w:rsid w:val="004E64AF"/>
    <w:rsid w:val="004F3E53"/>
    <w:rsid w:val="004F6436"/>
    <w:rsid w:val="004F6784"/>
    <w:rsid w:val="00514B1B"/>
    <w:rsid w:val="0052140E"/>
    <w:rsid w:val="00547322"/>
    <w:rsid w:val="005559E2"/>
    <w:rsid w:val="00560DF2"/>
    <w:rsid w:val="0056163E"/>
    <w:rsid w:val="00563C5A"/>
    <w:rsid w:val="0057415B"/>
    <w:rsid w:val="00580427"/>
    <w:rsid w:val="00583AFF"/>
    <w:rsid w:val="00584755"/>
    <w:rsid w:val="00586C7D"/>
    <w:rsid w:val="005B05D7"/>
    <w:rsid w:val="005D5843"/>
    <w:rsid w:val="005F1ABB"/>
    <w:rsid w:val="00604ADE"/>
    <w:rsid w:val="006056A8"/>
    <w:rsid w:val="00614BF5"/>
    <w:rsid w:val="00615C7C"/>
    <w:rsid w:val="00616230"/>
    <w:rsid w:val="00626F7C"/>
    <w:rsid w:val="00631E62"/>
    <w:rsid w:val="00646FFB"/>
    <w:rsid w:val="00651EA1"/>
    <w:rsid w:val="006528A0"/>
    <w:rsid w:val="0065704E"/>
    <w:rsid w:val="00671B3D"/>
    <w:rsid w:val="00672C32"/>
    <w:rsid w:val="006807BC"/>
    <w:rsid w:val="006A531C"/>
    <w:rsid w:val="006C2471"/>
    <w:rsid w:val="006F1B78"/>
    <w:rsid w:val="0078417B"/>
    <w:rsid w:val="007C19BC"/>
    <w:rsid w:val="007D7565"/>
    <w:rsid w:val="007E5B15"/>
    <w:rsid w:val="007E65CE"/>
    <w:rsid w:val="007F6309"/>
    <w:rsid w:val="00800539"/>
    <w:rsid w:val="00802A25"/>
    <w:rsid w:val="008332D2"/>
    <w:rsid w:val="00856C25"/>
    <w:rsid w:val="008601E5"/>
    <w:rsid w:val="0086045E"/>
    <w:rsid w:val="008640F5"/>
    <w:rsid w:val="00890769"/>
    <w:rsid w:val="008D0F77"/>
    <w:rsid w:val="008D6E87"/>
    <w:rsid w:val="008D7118"/>
    <w:rsid w:val="00912C37"/>
    <w:rsid w:val="0094203C"/>
    <w:rsid w:val="00986078"/>
    <w:rsid w:val="009E1C4F"/>
    <w:rsid w:val="009F2523"/>
    <w:rsid w:val="00A00885"/>
    <w:rsid w:val="00A442D9"/>
    <w:rsid w:val="00A56C86"/>
    <w:rsid w:val="00A62E4F"/>
    <w:rsid w:val="00A6585D"/>
    <w:rsid w:val="00A7322E"/>
    <w:rsid w:val="00AA1305"/>
    <w:rsid w:val="00AE672B"/>
    <w:rsid w:val="00B07B9C"/>
    <w:rsid w:val="00B17F69"/>
    <w:rsid w:val="00B2129D"/>
    <w:rsid w:val="00B2335A"/>
    <w:rsid w:val="00B366C6"/>
    <w:rsid w:val="00B43436"/>
    <w:rsid w:val="00B5304C"/>
    <w:rsid w:val="00B54E41"/>
    <w:rsid w:val="00B578E3"/>
    <w:rsid w:val="00B60A48"/>
    <w:rsid w:val="00B6336D"/>
    <w:rsid w:val="00B63B65"/>
    <w:rsid w:val="00B67651"/>
    <w:rsid w:val="00B7339E"/>
    <w:rsid w:val="00B81E4B"/>
    <w:rsid w:val="00B95C52"/>
    <w:rsid w:val="00BC24ED"/>
    <w:rsid w:val="00BE4A48"/>
    <w:rsid w:val="00BF4B0A"/>
    <w:rsid w:val="00C136EA"/>
    <w:rsid w:val="00C23F21"/>
    <w:rsid w:val="00C310DF"/>
    <w:rsid w:val="00C34BE1"/>
    <w:rsid w:val="00C42BFC"/>
    <w:rsid w:val="00C524A9"/>
    <w:rsid w:val="00C915E0"/>
    <w:rsid w:val="00C97CB6"/>
    <w:rsid w:val="00CA02CF"/>
    <w:rsid w:val="00CA4BBA"/>
    <w:rsid w:val="00CB4C2D"/>
    <w:rsid w:val="00CB4F9C"/>
    <w:rsid w:val="00D06C0B"/>
    <w:rsid w:val="00D14B97"/>
    <w:rsid w:val="00D41087"/>
    <w:rsid w:val="00D54791"/>
    <w:rsid w:val="00D5495F"/>
    <w:rsid w:val="00D54D29"/>
    <w:rsid w:val="00D723A0"/>
    <w:rsid w:val="00D801DD"/>
    <w:rsid w:val="00D805A9"/>
    <w:rsid w:val="00DB2270"/>
    <w:rsid w:val="00DC6195"/>
    <w:rsid w:val="00DD255C"/>
    <w:rsid w:val="00DD7F4E"/>
    <w:rsid w:val="00E3266F"/>
    <w:rsid w:val="00E759D5"/>
    <w:rsid w:val="00E84E80"/>
    <w:rsid w:val="00EA5687"/>
    <w:rsid w:val="00EB3875"/>
    <w:rsid w:val="00EC7E22"/>
    <w:rsid w:val="00ED5763"/>
    <w:rsid w:val="00F05018"/>
    <w:rsid w:val="00F406F7"/>
    <w:rsid w:val="00F54C27"/>
    <w:rsid w:val="00F9296E"/>
    <w:rsid w:val="00FA6D3B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4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4</TotalTime>
  <Pages>1</Pages>
  <Words>259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Oumar NIANG</cp:lastModifiedBy>
  <cp:revision>10</cp:revision>
  <cp:lastPrinted>2021-07-02T12:39:00Z</cp:lastPrinted>
  <dcterms:created xsi:type="dcterms:W3CDTF">2026-03-16T08:46:00Z</dcterms:created>
  <dcterms:modified xsi:type="dcterms:W3CDTF">2026-03-17T14:49:00Z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