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F0B92" w14:textId="20ACE6E3" w:rsidR="00D25C99" w:rsidRDefault="003D3333" w:rsidP="00B24C80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44"/>
        </w:rPr>
      </w:pPr>
      <w:r w:rsidRPr="00DB2270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3BFB3412" wp14:editId="64DF99B0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DB2270">
        <w:rPr>
          <w:rFonts w:ascii="Eras Light ITC" w:hAnsi="Eras Light ITC"/>
          <w:color w:val="404040" w:themeColor="text1" w:themeTint="BF"/>
          <w:sz w:val="44"/>
        </w:rPr>
        <w:t xml:space="preserve">   </w:t>
      </w:r>
      <w:r w:rsidR="006528A0" w:rsidRPr="00DB2270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>
        <w:rPr>
          <w:rFonts w:ascii="Eras Light ITC" w:hAnsi="Eras Light ITC"/>
          <w:color w:val="595959" w:themeColor="text1" w:themeTint="A6"/>
          <w:sz w:val="44"/>
        </w:rPr>
        <w:t xml:space="preserve">F/H </w:t>
      </w:r>
      <w:r w:rsidR="00641DCA">
        <w:rPr>
          <w:rFonts w:ascii="Eras Light ITC" w:hAnsi="Eras Light ITC"/>
          <w:color w:val="595959" w:themeColor="text1" w:themeTint="A6"/>
          <w:sz w:val="44"/>
        </w:rPr>
        <w:t>Professeur CAPEJS</w:t>
      </w:r>
    </w:p>
    <w:p w14:paraId="44A9DE3B" w14:textId="2F23E8D9" w:rsidR="004F6436" w:rsidRPr="001E7296" w:rsidRDefault="00D25C99" w:rsidP="00B24C80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16"/>
          <w:szCs w:val="16"/>
        </w:rPr>
      </w:pPr>
      <w:r w:rsidRPr="00D25C99">
        <w:rPr>
          <w:rFonts w:ascii="Eras Light ITC" w:hAnsi="Eras Light ITC"/>
          <w:color w:val="404040" w:themeColor="text1" w:themeTint="BF"/>
          <w:sz w:val="40"/>
          <w:szCs w:val="40"/>
        </w:rPr>
        <w:t xml:space="preserve">Enseignant </w:t>
      </w:r>
      <w:r w:rsidR="006528A0" w:rsidRPr="00DB2270">
        <w:rPr>
          <w:rFonts w:ascii="Eras Light ITC" w:hAnsi="Eras Light ITC"/>
          <w:color w:val="404040" w:themeColor="text1" w:themeTint="BF"/>
          <w:sz w:val="28"/>
        </w:rPr>
        <w:br/>
      </w:r>
      <w:r w:rsidR="00B24C80" w:rsidRPr="00312CE7">
        <w:rPr>
          <w:rFonts w:ascii="Eras Light ITC" w:hAnsi="Eras Light ITC"/>
          <w:color w:val="595959" w:themeColor="text1" w:themeTint="A6"/>
          <w:sz w:val="32"/>
        </w:rPr>
        <w:sym w:font="Wingdings" w:char="F0DA"/>
      </w:r>
      <w:r w:rsidR="00B24C80">
        <w:rPr>
          <w:rFonts w:ascii="Eras Light ITC" w:hAnsi="Eras Light ITC"/>
          <w:color w:val="595959" w:themeColor="text1" w:themeTint="A6"/>
          <w:sz w:val="28"/>
        </w:rPr>
        <w:t>St Jean de la Ruelle (45140)</w:t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B24C80" w:rsidRPr="00312CE7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 xml:space="preserve">  </w:t>
      </w:r>
      <w:r w:rsidR="00B24C80" w:rsidRPr="00A87772">
        <w:rPr>
          <w:rFonts w:ascii="Eras Light ITC" w:hAnsi="Eras Light ITC"/>
          <w:color w:val="595959" w:themeColor="text1" w:themeTint="A6"/>
          <w:sz w:val="28"/>
        </w:rPr>
        <w:t>CD</w:t>
      </w:r>
      <w:r w:rsidR="006827E7">
        <w:rPr>
          <w:rFonts w:ascii="Eras Light ITC" w:hAnsi="Eras Light ITC"/>
          <w:color w:val="595959" w:themeColor="text1" w:themeTint="A6"/>
          <w:sz w:val="28"/>
        </w:rPr>
        <w:t>I</w:t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B24C80" w:rsidRPr="00312CE7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B24C80">
        <w:rPr>
          <w:rFonts w:ascii="Eras Light ITC" w:hAnsi="Eras Light ITC"/>
          <w:color w:val="595959" w:themeColor="text1" w:themeTint="A6"/>
          <w:sz w:val="28"/>
        </w:rPr>
        <w:t>1</w:t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 xml:space="preserve"> ETP   </w:t>
      </w:r>
      <w:r w:rsidR="00B24C80">
        <w:rPr>
          <w:rFonts w:ascii="Eras Light ITC" w:hAnsi="Eras Light ITC"/>
          <w:color w:val="595959" w:themeColor="text1" w:themeTint="A6"/>
          <w:sz w:val="28"/>
        </w:rPr>
        <w:br/>
      </w:r>
    </w:p>
    <w:p w14:paraId="43BF607D" w14:textId="2984E9F2" w:rsidR="00E759D5" w:rsidRPr="00DB2270" w:rsidRDefault="00B24C80" w:rsidP="00951720">
      <w:pPr>
        <w:pStyle w:val="Titre1"/>
        <w:spacing w:before="120" w:after="120" w:line="360" w:lineRule="auto"/>
        <w:ind w:left="2693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rFonts w:ascii="Eras Light ITC" w:hAnsi="Eras Light ITC"/>
          <w:noProof/>
          <w:color w:val="E76A1D"/>
          <w:sz w:val="32"/>
          <w:lang w:val="fr-FR"/>
        </w:rPr>
        <w:drawing>
          <wp:anchor distT="0" distB="0" distL="114300" distR="114300" simplePos="0" relativeHeight="251672576" behindDoc="0" locked="0" layoutInCell="1" allowOverlap="1" wp14:anchorId="23C03530" wp14:editId="6B0FAF1F">
            <wp:simplePos x="0" y="0"/>
            <wp:positionH relativeFrom="margin">
              <wp:align>left</wp:align>
            </wp:positionH>
            <wp:positionV relativeFrom="margin">
              <wp:posOffset>1306830</wp:posOffset>
            </wp:positionV>
            <wp:extent cx="1484293" cy="1386840"/>
            <wp:effectExtent l="0" t="0" r="1905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veau logo t'hand'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4293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270"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16EB50CA" w14:textId="72DEB17A" w:rsidR="00B24C80" w:rsidRDefault="00B24C80" w:rsidP="00B24C80">
      <w:pPr>
        <w:spacing w:line="276" w:lineRule="auto"/>
        <w:ind w:left="2694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3D2AA4">
        <w:rPr>
          <w:rFonts w:ascii="Eras Light ITC" w:hAnsi="Eras Light ITC"/>
          <w:sz w:val="22"/>
          <w:szCs w:val="22"/>
          <w:lang w:val="fr-FR"/>
        </w:rPr>
        <w:t xml:space="preserve">L’Association T’hand’M est une association qui promeut l’inclusion des personnes en situation de handicap et ne cesse de développer une offre de services innovante : service </w:t>
      </w:r>
      <w:r w:rsidR="006827E7">
        <w:rPr>
          <w:rFonts w:ascii="Eras Light ITC" w:hAnsi="Eras Light ITC"/>
          <w:sz w:val="22"/>
          <w:szCs w:val="22"/>
          <w:lang w:val="fr-FR"/>
        </w:rPr>
        <w:t>é</w:t>
      </w:r>
      <w:r w:rsidRPr="003D2AA4">
        <w:rPr>
          <w:rFonts w:ascii="Eras Light ITC" w:hAnsi="Eras Light ITC"/>
          <w:sz w:val="22"/>
          <w:szCs w:val="22"/>
          <w:lang w:val="fr-FR"/>
        </w:rPr>
        <w:t>ducatif, accompagnement professionnel, familial et social.</w:t>
      </w:r>
    </w:p>
    <w:p w14:paraId="717528E8" w14:textId="4E7E2589" w:rsidR="001F1F37" w:rsidRPr="00B24C80" w:rsidRDefault="00B24C80" w:rsidP="00B24C80">
      <w:pPr>
        <w:spacing w:line="276" w:lineRule="auto"/>
        <w:ind w:left="2694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3D2AA4">
        <w:rPr>
          <w:rFonts w:ascii="Eras Light ITC" w:hAnsi="Eras Light ITC"/>
          <w:sz w:val="22"/>
          <w:szCs w:val="22"/>
          <w:lang w:val="fr-FR"/>
        </w:rPr>
        <w:t xml:space="preserve">Pour son établissement Institut Régional pour Jeunes Sourds (IRJS « Raymond Barberot ») situé à St Jean de la Ruelle (45), qui accompagne les parcours d’enfants et d’adolescents en situation de handicap auditif avec ou sans troubles associés, nous recherchons un professeur </w:t>
      </w:r>
      <w:r>
        <w:rPr>
          <w:rFonts w:ascii="Eras Light ITC" w:hAnsi="Eras Light ITC"/>
          <w:sz w:val="22"/>
          <w:szCs w:val="22"/>
          <w:lang w:val="fr-FR"/>
        </w:rPr>
        <w:t>CAPEJS</w:t>
      </w:r>
      <w:r w:rsidR="00D25C99">
        <w:rPr>
          <w:rFonts w:ascii="Eras Light ITC" w:hAnsi="Eras Light ITC"/>
          <w:sz w:val="22"/>
          <w:szCs w:val="22"/>
          <w:lang w:val="fr-FR"/>
        </w:rPr>
        <w:t xml:space="preserve"> ou un enseignant titulaire du master MEEF (pour ce dernier, formation à prévoir).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119"/>
      </w:tblGrid>
      <w:tr w:rsidR="003F719B" w:rsidRPr="00560DF2" w14:paraId="1EE1B346" w14:textId="77777777" w:rsidTr="00D25C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36AF333C" w14:textId="0FA8A33A" w:rsidR="001F1F37" w:rsidRDefault="003F719B" w:rsidP="00562134">
            <w:pPr>
              <w:rPr>
                <w:rStyle w:val="displaylabel"/>
                <w:rFonts w:ascii="Eras Light ITC" w:hAnsi="Eras Light ITC" w:cs="Tahoma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</w:pPr>
            <w:r w:rsidRPr="00B24C80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Niveau d'étude :</w:t>
            </w:r>
            <w:r w:rsidR="007102D4" w:rsidRPr="00B24C80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AB0138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br/>
            </w:r>
            <w:r w:rsidR="001A7FC2" w:rsidRPr="00B24C80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>Titulaire du CAPEJS</w:t>
            </w:r>
          </w:p>
          <w:p w14:paraId="538AAC1B" w14:textId="62ED9247" w:rsidR="00D25C99" w:rsidRPr="00D25C99" w:rsidRDefault="00D25C99" w:rsidP="00562134">
            <w:pPr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</w:pPr>
            <w:r w:rsidRPr="00D25C99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>Titulaire d’un master MEEF</w:t>
            </w:r>
            <w:r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D25C99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>accepté</w:t>
            </w:r>
          </w:p>
          <w:p w14:paraId="7A4D4E73" w14:textId="5E13036A" w:rsidR="001F1F37" w:rsidRPr="00B24C80" w:rsidRDefault="003F719B" w:rsidP="00DB2270">
            <w:pPr>
              <w:spacing w:before="120" w:line="360" w:lineRule="auto"/>
              <w:rPr>
                <w:rStyle w:val="displaylabel"/>
                <w:sz w:val="22"/>
                <w:szCs w:val="22"/>
                <w:shd w:val="clear" w:color="auto" w:fill="FFFFFF"/>
              </w:rPr>
            </w:pPr>
            <w:r w:rsidRPr="00B24C80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Expérience :</w:t>
            </w:r>
            <w:r w:rsidR="006C2471" w:rsidRPr="00B24C80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0E2733" w:rsidRPr="00B24C80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>Débutant accepté</w:t>
            </w:r>
          </w:p>
          <w:p w14:paraId="11CB7D9B" w14:textId="59B67EEF" w:rsidR="00B24C80" w:rsidRPr="003D2AA4" w:rsidRDefault="00B24C80" w:rsidP="00B24C8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Lieu de la mission </w:t>
            </w:r>
            <w:r w:rsidRPr="003D2AA4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2"/>
                <w:szCs w:val="22"/>
                <w:shd w:val="clear" w:color="auto" w:fill="FFFFFF"/>
                <w:lang w:val="fr-FR"/>
              </w:rPr>
              <w:t>: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br/>
            </w:r>
            <w:r w:rsidR="00DF359D" w:rsidRPr="00DF359D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>7</w:t>
            </w:r>
            <w:r w:rsidR="00DF359D" w:rsidRPr="00DF359D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>1-</w:t>
            </w:r>
            <w:r w:rsidRPr="00DF359D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>7</w:t>
            </w:r>
            <w:r w:rsidRPr="00DF359D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>3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rue de Bagneaux,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br/>
              <w:t>45140 St Jean de la Ruelle</w:t>
            </w:r>
          </w:p>
          <w:p w14:paraId="469E5283" w14:textId="77777777" w:rsidR="00B24C80" w:rsidRPr="003D2AA4" w:rsidRDefault="00B24C80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szCs w:val="22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Etablissement :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br/>
              <w:t>IRJS Raymond Barberot</w:t>
            </w:r>
          </w:p>
          <w:p w14:paraId="42D05610" w14:textId="77777777" w:rsidR="00B24C80" w:rsidRPr="003D2AA4" w:rsidRDefault="00B24C80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Poste(s) disponible(s) :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 1</w:t>
            </w:r>
          </w:p>
          <w:p w14:paraId="4D8281EC" w14:textId="77777777" w:rsidR="00B24C80" w:rsidRPr="003D2AA4" w:rsidRDefault="00B24C80" w:rsidP="00B24C8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Statut :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n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on cadre</w:t>
            </w:r>
          </w:p>
          <w:p w14:paraId="22BF19F8" w14:textId="77777777" w:rsidR="00B24C80" w:rsidRPr="003D2AA4" w:rsidRDefault="00B24C80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Rémunération :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s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elon CCN 66</w:t>
            </w:r>
          </w:p>
          <w:p w14:paraId="185413C4" w14:textId="0F085FC0" w:rsidR="00B24C80" w:rsidRPr="003D2AA4" w:rsidRDefault="00B24C80" w:rsidP="00B24C8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z w:val="22"/>
                <w:szCs w:val="22"/>
                <w:shd w:val="clear" w:color="auto" w:fill="FFFFFF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Début de la mission :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850153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Dès que possible</w:t>
            </w:r>
          </w:p>
          <w:p w14:paraId="7387823C" w14:textId="7BEA66E9" w:rsidR="00AB0138" w:rsidRPr="00AB0138" w:rsidRDefault="00B24C80" w:rsidP="00B24C80">
            <w:pPr>
              <w:spacing w:before="120" w:line="360" w:lineRule="auto"/>
              <w:rPr>
                <w:rFonts w:ascii="Eras Light ITC" w:hAnsi="Eras Light ITC" w:cs="Tahoma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Avan</w:t>
            </w:r>
            <w:r w:rsidRPr="003D2AA4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tage</w:t>
            </w:r>
            <w:r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s</w:t>
            </w:r>
            <w:r w:rsidR="006827E7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:</w:t>
            </w:r>
            <w:r w:rsidRPr="003D2AA4">
              <w:rPr>
                <w:bCs w:val="0"/>
                <w:sz w:val="22"/>
                <w:szCs w:val="22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Aide au logement,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  <w:t>congés conventionnels</w:t>
            </w:r>
          </w:p>
          <w:p w14:paraId="5F140A72" w14:textId="74AEDDFF" w:rsidR="00AB0138" w:rsidRPr="00DB2270" w:rsidRDefault="00AB0138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</w:pPr>
          </w:p>
        </w:tc>
      </w:tr>
    </w:tbl>
    <w:p w14:paraId="53A74192" w14:textId="3B99D359" w:rsidR="00616230" w:rsidRPr="00DB2270" w:rsidRDefault="00492A5A" w:rsidP="00951720">
      <w:pPr>
        <w:spacing w:after="0"/>
        <w:rPr>
          <w:rFonts w:ascii="Eras Light ITC" w:hAnsi="Eras Light ITC"/>
          <w:b/>
          <w:noProof/>
          <w:color w:val="E76A1D" w:themeColor="accent1"/>
          <w:sz w:val="22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72B1AE6F" w14:textId="04B4F4A6" w:rsidR="001B09D7" w:rsidRPr="00AB0138" w:rsidRDefault="00AB0138" w:rsidP="00AB0138">
      <w:pPr>
        <w:spacing w:after="0" w:line="240" w:lineRule="auto"/>
        <w:ind w:left="360" w:right="74"/>
        <w:jc w:val="both"/>
        <w:rPr>
          <w:rFonts w:ascii="Eras Light ITC" w:hAnsi="Eras Light ITC"/>
          <w:sz w:val="22"/>
          <w:szCs w:val="22"/>
        </w:rPr>
      </w:pPr>
      <w:r w:rsidRPr="00AB0138">
        <w:rPr>
          <w:rFonts w:ascii="Eras Light ITC" w:hAnsi="Eras Light ITC"/>
          <w:sz w:val="22"/>
          <w:szCs w:val="22"/>
        </w:rPr>
        <w:t xml:space="preserve">Sous </w:t>
      </w:r>
      <w:proofErr w:type="spellStart"/>
      <w:r w:rsidR="001B09D7" w:rsidRPr="00AB0138">
        <w:rPr>
          <w:rFonts w:ascii="Eras Light ITC" w:hAnsi="Eras Light ITC"/>
          <w:sz w:val="22"/>
          <w:szCs w:val="22"/>
        </w:rPr>
        <w:t>l’autorité</w:t>
      </w:r>
      <w:proofErr w:type="spellEnd"/>
      <w:r w:rsidR="001B09D7" w:rsidRPr="00AB0138">
        <w:rPr>
          <w:rFonts w:ascii="Eras Light ITC" w:hAnsi="Eras Light ITC"/>
          <w:sz w:val="22"/>
          <w:szCs w:val="22"/>
        </w:rPr>
        <w:t xml:space="preserve"> du chef de service et </w:t>
      </w:r>
      <w:proofErr w:type="spellStart"/>
      <w:r w:rsidR="001B09D7" w:rsidRPr="00AB0138">
        <w:rPr>
          <w:rFonts w:ascii="Eras Light ITC" w:hAnsi="Eras Light ITC"/>
          <w:sz w:val="22"/>
          <w:szCs w:val="22"/>
        </w:rPr>
        <w:t>en</w:t>
      </w:r>
      <w:proofErr w:type="spellEnd"/>
      <w:r w:rsidR="001B09D7" w:rsidRPr="00AB0138">
        <w:rPr>
          <w:rFonts w:ascii="Eras Light ITC" w:hAnsi="Eras Light ITC"/>
          <w:sz w:val="22"/>
          <w:szCs w:val="22"/>
        </w:rPr>
        <w:t xml:space="preserve"> collaboration avec </w:t>
      </w:r>
      <w:proofErr w:type="spellStart"/>
      <w:r w:rsidR="001B09D7" w:rsidRPr="00AB0138">
        <w:rPr>
          <w:rFonts w:ascii="Eras Light ITC" w:hAnsi="Eras Light ITC"/>
          <w:sz w:val="22"/>
          <w:szCs w:val="22"/>
        </w:rPr>
        <w:t>une</w:t>
      </w:r>
      <w:proofErr w:type="spellEnd"/>
      <w:r w:rsidR="001B09D7" w:rsidRPr="00AB0138">
        <w:rPr>
          <w:rFonts w:ascii="Eras Light ITC" w:hAnsi="Eras Light ITC"/>
          <w:sz w:val="22"/>
          <w:szCs w:val="22"/>
        </w:rPr>
        <w:t xml:space="preserve"> équipe </w:t>
      </w:r>
      <w:proofErr w:type="spellStart"/>
      <w:r w:rsidR="001B09D7" w:rsidRPr="00AB0138">
        <w:rPr>
          <w:rFonts w:ascii="Eras Light ITC" w:hAnsi="Eras Light ITC"/>
          <w:sz w:val="22"/>
          <w:szCs w:val="22"/>
        </w:rPr>
        <w:t>pluridisciplinaire</w:t>
      </w:r>
      <w:proofErr w:type="spellEnd"/>
      <w:r w:rsidR="001B09D7" w:rsidRPr="00AB0138">
        <w:rPr>
          <w:rFonts w:ascii="Eras Light ITC" w:hAnsi="Eras Light ITC"/>
          <w:sz w:val="22"/>
          <w:szCs w:val="22"/>
        </w:rPr>
        <w:t xml:space="preserve"> </w:t>
      </w:r>
      <w:r w:rsidR="00A81E34" w:rsidRPr="00AB0138">
        <w:rPr>
          <w:rFonts w:ascii="Eras Light ITC" w:hAnsi="Eras Light ITC"/>
          <w:sz w:val="22"/>
          <w:szCs w:val="22"/>
        </w:rPr>
        <w:t xml:space="preserve">à </w:t>
      </w:r>
      <w:r w:rsidR="0073150C" w:rsidRPr="00AB0138">
        <w:rPr>
          <w:rFonts w:ascii="Eras Light ITC" w:hAnsi="Eras Light ITC"/>
          <w:sz w:val="22"/>
          <w:szCs w:val="22"/>
        </w:rPr>
        <w:t xml:space="preserve">St Jean de la </w:t>
      </w:r>
      <w:proofErr w:type="gramStart"/>
      <w:r w:rsidR="0073150C" w:rsidRPr="00AB0138">
        <w:rPr>
          <w:rFonts w:ascii="Eras Light ITC" w:hAnsi="Eras Light ITC"/>
          <w:sz w:val="22"/>
          <w:szCs w:val="22"/>
        </w:rPr>
        <w:t xml:space="preserve">Ruelle </w:t>
      </w:r>
      <w:r w:rsidR="001B09D7" w:rsidRPr="00AB0138">
        <w:rPr>
          <w:rFonts w:ascii="Eras Light ITC" w:hAnsi="Eras Light ITC"/>
          <w:sz w:val="22"/>
          <w:szCs w:val="22"/>
        </w:rPr>
        <w:t>:</w:t>
      </w:r>
      <w:proofErr w:type="gramEnd"/>
      <w:r w:rsidR="001B09D7" w:rsidRPr="00AB0138">
        <w:rPr>
          <w:rFonts w:ascii="Eras Light ITC" w:hAnsi="Eras Light ITC"/>
          <w:sz w:val="22"/>
          <w:szCs w:val="22"/>
        </w:rPr>
        <w:t xml:space="preserve"> </w:t>
      </w:r>
    </w:p>
    <w:p w14:paraId="355803AB" w14:textId="77777777" w:rsidR="00A81E34" w:rsidRPr="00AB0138" w:rsidRDefault="00A81E34" w:rsidP="00AB0138">
      <w:pPr>
        <w:spacing w:after="0" w:line="240" w:lineRule="auto"/>
        <w:ind w:left="82" w:right="74"/>
        <w:jc w:val="both"/>
        <w:rPr>
          <w:rFonts w:ascii="Eras Light ITC" w:hAnsi="Eras Light ITC"/>
          <w:sz w:val="22"/>
          <w:szCs w:val="22"/>
        </w:rPr>
      </w:pPr>
    </w:p>
    <w:p w14:paraId="428A6D78" w14:textId="63A6B0A2" w:rsidR="00641DCA" w:rsidRPr="00AB0138" w:rsidRDefault="00AB0138" w:rsidP="00AB0138">
      <w:pPr>
        <w:spacing w:after="0" w:line="240" w:lineRule="auto"/>
        <w:ind w:left="360" w:right="74"/>
        <w:rPr>
          <w:rFonts w:ascii="Eras Light ITC" w:hAnsi="Eras Light ITC"/>
          <w:sz w:val="22"/>
          <w:szCs w:val="22"/>
        </w:rPr>
      </w:pPr>
      <w:r w:rsidRPr="00AB0138">
        <w:rPr>
          <w:rFonts w:ascii="Eras Light ITC" w:hAnsi="Eras Light ITC"/>
          <w:sz w:val="22"/>
          <w:szCs w:val="22"/>
        </w:rPr>
        <w:t>-</w:t>
      </w:r>
      <w:r w:rsidR="00641DCA" w:rsidRPr="00AB0138">
        <w:rPr>
          <w:rFonts w:ascii="Eras Light ITC" w:hAnsi="Eras Light ITC"/>
          <w:sz w:val="22"/>
          <w:szCs w:val="22"/>
        </w:rPr>
        <w:t xml:space="preserve">Vous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assurez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directement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les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enseignements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au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moyen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d’une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pédagogie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adaptée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et dans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une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approche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individualisée</w:t>
      </w:r>
      <w:proofErr w:type="spellEnd"/>
    </w:p>
    <w:p w14:paraId="0CD32F6A" w14:textId="77777777" w:rsidR="00AB0138" w:rsidRPr="00AB0138" w:rsidRDefault="00AB0138" w:rsidP="00AB0138">
      <w:pPr>
        <w:spacing w:after="0" w:line="240" w:lineRule="auto"/>
        <w:ind w:left="360" w:right="74"/>
        <w:rPr>
          <w:rFonts w:ascii="Eras Light ITC" w:hAnsi="Eras Light ITC"/>
          <w:sz w:val="22"/>
          <w:szCs w:val="22"/>
        </w:rPr>
      </w:pPr>
    </w:p>
    <w:p w14:paraId="51724A31" w14:textId="77777777" w:rsidR="00AB0138" w:rsidRPr="00AB0138" w:rsidRDefault="00AB0138" w:rsidP="00AB0138">
      <w:pPr>
        <w:spacing w:after="0" w:line="240" w:lineRule="auto"/>
        <w:ind w:left="360" w:right="74"/>
        <w:rPr>
          <w:rFonts w:ascii="Eras Light ITC" w:hAnsi="Eras Light ITC"/>
          <w:sz w:val="22"/>
          <w:szCs w:val="22"/>
        </w:rPr>
      </w:pPr>
      <w:r w:rsidRPr="00AB0138">
        <w:rPr>
          <w:rFonts w:ascii="Eras Light ITC" w:hAnsi="Eras Light ITC"/>
          <w:sz w:val="22"/>
          <w:szCs w:val="22"/>
        </w:rPr>
        <w:t>-</w:t>
      </w:r>
      <w:r w:rsidR="00641DCA" w:rsidRPr="00AB0138">
        <w:rPr>
          <w:rFonts w:ascii="Eras Light ITC" w:hAnsi="Eras Light ITC"/>
          <w:sz w:val="22"/>
          <w:szCs w:val="22"/>
        </w:rPr>
        <w:t xml:space="preserve">Vous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assurez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l’accompagnement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de la communication,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l’aide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à la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compréhension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et les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remédiations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pédagogiques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pour les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enseignements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réalisés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en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inclusion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en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classe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de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niveau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>.</w:t>
      </w:r>
    </w:p>
    <w:p w14:paraId="53967E77" w14:textId="40B3EC05" w:rsidR="00641DCA" w:rsidRPr="00AB0138" w:rsidRDefault="00641DCA" w:rsidP="00AB0138">
      <w:pPr>
        <w:spacing w:after="0" w:line="240" w:lineRule="auto"/>
        <w:ind w:left="360" w:right="74"/>
        <w:rPr>
          <w:rFonts w:ascii="Eras Light ITC" w:hAnsi="Eras Light ITC"/>
          <w:sz w:val="22"/>
          <w:szCs w:val="22"/>
        </w:rPr>
      </w:pPr>
      <w:r w:rsidRPr="00AB0138">
        <w:rPr>
          <w:rFonts w:ascii="Eras Light ITC" w:hAnsi="Eras Light ITC"/>
          <w:sz w:val="22"/>
          <w:szCs w:val="22"/>
        </w:rPr>
        <w:t xml:space="preserve"> </w:t>
      </w:r>
    </w:p>
    <w:p w14:paraId="4F7E8E52" w14:textId="7A198C81" w:rsidR="00641DCA" w:rsidRPr="00AB0138" w:rsidRDefault="00AB0138" w:rsidP="00AB0138">
      <w:pPr>
        <w:spacing w:after="0" w:line="240" w:lineRule="auto"/>
        <w:ind w:left="360" w:right="74"/>
        <w:rPr>
          <w:rFonts w:ascii="Eras Light ITC" w:hAnsi="Eras Light ITC"/>
          <w:sz w:val="22"/>
          <w:szCs w:val="22"/>
        </w:rPr>
      </w:pPr>
      <w:r w:rsidRPr="00AB0138">
        <w:rPr>
          <w:rFonts w:ascii="Eras Light ITC" w:hAnsi="Eras Light ITC"/>
          <w:sz w:val="22"/>
          <w:szCs w:val="22"/>
        </w:rPr>
        <w:t>-</w:t>
      </w:r>
      <w:r w:rsidR="00641DCA" w:rsidRPr="00AB0138">
        <w:rPr>
          <w:rFonts w:ascii="Eras Light ITC" w:hAnsi="Eras Light ITC"/>
          <w:sz w:val="22"/>
          <w:szCs w:val="22"/>
        </w:rPr>
        <w:t xml:space="preserve">Vous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apportez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aux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enseignants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des écoles les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appuis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méthodologiques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favorisant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la progression des enfants dans les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apprentissages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et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coordonnez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les adaptations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pédagogiques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sur les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lieux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de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scolarisation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. </w:t>
      </w:r>
    </w:p>
    <w:p w14:paraId="413038DC" w14:textId="77777777" w:rsidR="00AB0138" w:rsidRPr="00AB0138" w:rsidRDefault="00AB0138" w:rsidP="00AB0138">
      <w:pPr>
        <w:spacing w:after="0" w:line="240" w:lineRule="auto"/>
        <w:ind w:left="360" w:right="74"/>
        <w:rPr>
          <w:rFonts w:ascii="Eras Light ITC" w:hAnsi="Eras Light ITC"/>
          <w:sz w:val="22"/>
          <w:szCs w:val="22"/>
        </w:rPr>
      </w:pPr>
    </w:p>
    <w:p w14:paraId="4526B9A1" w14:textId="654C272B" w:rsidR="00641DCA" w:rsidRPr="00AB0138" w:rsidRDefault="00AB0138" w:rsidP="00AB0138">
      <w:pPr>
        <w:spacing w:after="0" w:line="240" w:lineRule="auto"/>
        <w:ind w:left="360" w:right="74"/>
        <w:rPr>
          <w:rFonts w:ascii="Eras Light ITC" w:hAnsi="Eras Light ITC"/>
          <w:sz w:val="22"/>
          <w:szCs w:val="22"/>
        </w:rPr>
      </w:pPr>
      <w:r w:rsidRPr="00AB0138">
        <w:rPr>
          <w:rFonts w:ascii="Eras Light ITC" w:hAnsi="Eras Light ITC"/>
          <w:sz w:val="22"/>
          <w:szCs w:val="22"/>
        </w:rPr>
        <w:t>-</w:t>
      </w:r>
      <w:r w:rsidR="00641DCA" w:rsidRPr="00AB0138">
        <w:rPr>
          <w:rFonts w:ascii="Eras Light ITC" w:hAnsi="Eras Light ITC"/>
          <w:sz w:val="22"/>
          <w:szCs w:val="22"/>
        </w:rPr>
        <w:t xml:space="preserve">Vous </w:t>
      </w:r>
      <w:proofErr w:type="spellStart"/>
      <w:r w:rsidR="00F43146" w:rsidRPr="00AB0138">
        <w:rPr>
          <w:rFonts w:ascii="Eras Light ITC" w:hAnsi="Eras Light ITC"/>
          <w:sz w:val="22"/>
          <w:szCs w:val="22"/>
        </w:rPr>
        <w:t>pouvez</w:t>
      </w:r>
      <w:proofErr w:type="spellEnd"/>
      <w:r w:rsidR="00F43146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réalise</w:t>
      </w:r>
      <w:r w:rsidR="00F43146" w:rsidRPr="00AB0138">
        <w:rPr>
          <w:rFonts w:ascii="Eras Light ITC" w:hAnsi="Eras Light ITC"/>
          <w:sz w:val="22"/>
          <w:szCs w:val="22"/>
        </w:rPr>
        <w:t>r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des séances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individuelles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/collectives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d’apprentissage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et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perfectionnement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de la parole et du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langage</w:t>
      </w:r>
      <w:proofErr w:type="spellEnd"/>
      <w:r w:rsidR="00D25C99">
        <w:rPr>
          <w:rFonts w:ascii="Eras Light ITC" w:hAnsi="Eras Light ITC"/>
          <w:sz w:val="22"/>
          <w:szCs w:val="22"/>
        </w:rPr>
        <w:t xml:space="preserve"> (</w:t>
      </w:r>
      <w:proofErr w:type="spellStart"/>
      <w:r w:rsidR="00D25C99">
        <w:rPr>
          <w:rFonts w:ascii="Eras Light ITC" w:hAnsi="Eras Light ITC"/>
          <w:sz w:val="22"/>
          <w:szCs w:val="22"/>
        </w:rPr>
        <w:t>titulaire</w:t>
      </w:r>
      <w:proofErr w:type="spellEnd"/>
      <w:r w:rsidR="00D25C99">
        <w:rPr>
          <w:rFonts w:ascii="Eras Light ITC" w:hAnsi="Eras Light ITC"/>
          <w:sz w:val="22"/>
          <w:szCs w:val="22"/>
        </w:rPr>
        <w:t xml:space="preserve"> du CAPEJS)</w:t>
      </w:r>
    </w:p>
    <w:p w14:paraId="634AE94E" w14:textId="4C09C7D8" w:rsidR="00641DCA" w:rsidRPr="00AB0138" w:rsidRDefault="00AB0138" w:rsidP="00AB0138">
      <w:pPr>
        <w:spacing w:before="240"/>
        <w:ind w:left="360" w:right="71"/>
        <w:rPr>
          <w:rFonts w:ascii="Eras Light ITC" w:hAnsi="Eras Light ITC"/>
          <w:sz w:val="22"/>
          <w:szCs w:val="22"/>
        </w:rPr>
      </w:pPr>
      <w:r w:rsidRPr="00AB0138">
        <w:rPr>
          <w:rFonts w:ascii="Eras Light ITC" w:hAnsi="Eras Light ITC"/>
          <w:sz w:val="22"/>
          <w:szCs w:val="22"/>
        </w:rPr>
        <w:t>-</w:t>
      </w:r>
      <w:r w:rsidR="00641DCA" w:rsidRPr="00AB0138">
        <w:rPr>
          <w:rFonts w:ascii="Eras Light ITC" w:hAnsi="Eras Light ITC"/>
          <w:sz w:val="22"/>
          <w:szCs w:val="22"/>
        </w:rPr>
        <w:t xml:space="preserve">Vous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contribuez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à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l’élaboration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et à la mise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en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œuvre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des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projets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D25C99">
        <w:rPr>
          <w:rFonts w:ascii="Eras Light ITC" w:hAnsi="Eras Light ITC"/>
          <w:sz w:val="22"/>
          <w:szCs w:val="22"/>
        </w:rPr>
        <w:t>individualisés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d’accompagnement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. </w:t>
      </w:r>
    </w:p>
    <w:p w14:paraId="3762E891" w14:textId="345F20FF" w:rsidR="00641DCA" w:rsidRPr="00AB0138" w:rsidRDefault="00AB0138" w:rsidP="00AB0138">
      <w:pPr>
        <w:spacing w:before="240"/>
        <w:ind w:left="360" w:right="71"/>
        <w:rPr>
          <w:rFonts w:ascii="Eras Light ITC" w:hAnsi="Eras Light ITC"/>
          <w:sz w:val="22"/>
          <w:szCs w:val="22"/>
        </w:rPr>
      </w:pPr>
      <w:r w:rsidRPr="00AB0138">
        <w:rPr>
          <w:rFonts w:ascii="Eras Light ITC" w:hAnsi="Eras Light ITC"/>
          <w:sz w:val="22"/>
          <w:szCs w:val="22"/>
        </w:rPr>
        <w:t>-</w:t>
      </w:r>
      <w:r w:rsidR="00641DCA" w:rsidRPr="00AB0138">
        <w:rPr>
          <w:rFonts w:ascii="Eras Light ITC" w:hAnsi="Eras Light ITC"/>
          <w:sz w:val="22"/>
          <w:szCs w:val="22"/>
        </w:rPr>
        <w:t xml:space="preserve">Vous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coordonnez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les adaptations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pédagogiques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sur les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lieux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de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scolarisation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>.</w:t>
      </w:r>
      <w:r>
        <w:rPr>
          <w:rFonts w:ascii="Eras Light ITC" w:hAnsi="Eras Light ITC"/>
          <w:sz w:val="22"/>
          <w:szCs w:val="22"/>
        </w:rPr>
        <w:t xml:space="preserve"> Et </w:t>
      </w:r>
      <w:proofErr w:type="spellStart"/>
      <w:r>
        <w:rPr>
          <w:rFonts w:ascii="Eras Light ITC" w:hAnsi="Eras Light ITC"/>
          <w:sz w:val="22"/>
          <w:szCs w:val="22"/>
        </w:rPr>
        <w:t>vou</w:t>
      </w:r>
      <w:r w:rsidR="00641DCA" w:rsidRPr="00AB0138">
        <w:rPr>
          <w:rFonts w:ascii="Eras Light ITC" w:hAnsi="Eras Light ITC"/>
          <w:sz w:val="22"/>
          <w:szCs w:val="22"/>
        </w:rPr>
        <w:t>s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participez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aux équipes de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suivi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 xml:space="preserve"> de </w:t>
      </w:r>
      <w:proofErr w:type="spellStart"/>
      <w:r w:rsidR="00641DCA" w:rsidRPr="00AB0138">
        <w:rPr>
          <w:rFonts w:ascii="Eras Light ITC" w:hAnsi="Eras Light ITC"/>
          <w:sz w:val="22"/>
          <w:szCs w:val="22"/>
        </w:rPr>
        <w:t>scolarisation</w:t>
      </w:r>
      <w:proofErr w:type="spellEnd"/>
      <w:r w:rsidR="00641DCA" w:rsidRPr="00AB0138">
        <w:rPr>
          <w:rFonts w:ascii="Eras Light ITC" w:hAnsi="Eras Light ITC"/>
          <w:sz w:val="22"/>
          <w:szCs w:val="22"/>
        </w:rPr>
        <w:t>.</w:t>
      </w:r>
    </w:p>
    <w:p w14:paraId="0D5BEBB1" w14:textId="37C0E481" w:rsidR="00641DCA" w:rsidRPr="00AB0138" w:rsidRDefault="0078417B" w:rsidP="00AB0138">
      <w:pPr>
        <w:spacing w:after="0" w:line="240" w:lineRule="auto"/>
        <w:ind w:right="74"/>
        <w:rPr>
          <w:rFonts w:ascii="Eras Light ITC" w:hAnsi="Eras Light ITC"/>
          <w:b/>
          <w:color w:val="E76A1D" w:themeColor="accent1"/>
          <w:sz w:val="36"/>
          <w:szCs w:val="28"/>
          <w:lang w:val="fr-FR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compétences :</w:t>
      </w:r>
      <w:r w:rsidR="00580427">
        <w:rPr>
          <w:rFonts w:ascii="Eras Light ITC" w:hAnsi="Eras Light ITC"/>
          <w:sz w:val="22"/>
          <w:lang w:val="fr-FR"/>
        </w:rPr>
        <w:br/>
      </w:r>
      <w:r w:rsidR="00AB0138" w:rsidRPr="00AB0138">
        <w:rPr>
          <w:rFonts w:ascii="Eras Light ITC" w:hAnsi="Eras Light ITC"/>
          <w:sz w:val="22"/>
        </w:rPr>
        <w:t>-</w:t>
      </w:r>
      <w:proofErr w:type="spellStart"/>
      <w:r w:rsidR="00641DCA" w:rsidRPr="00AB0138">
        <w:rPr>
          <w:rFonts w:ascii="Eras Light ITC" w:hAnsi="Eras Light ITC"/>
          <w:sz w:val="22"/>
        </w:rPr>
        <w:t>Maîtrise</w:t>
      </w:r>
      <w:proofErr w:type="spellEnd"/>
      <w:r w:rsidR="00641DCA" w:rsidRPr="00AB0138">
        <w:rPr>
          <w:rFonts w:ascii="Eras Light ITC" w:hAnsi="Eras Light ITC"/>
          <w:sz w:val="22"/>
        </w:rPr>
        <w:t xml:space="preserve"> de la Langue Française </w:t>
      </w:r>
      <w:proofErr w:type="spellStart"/>
      <w:r w:rsidR="00641DCA" w:rsidRPr="00AB0138">
        <w:rPr>
          <w:rFonts w:ascii="Eras Light ITC" w:hAnsi="Eras Light ITC"/>
          <w:sz w:val="22"/>
        </w:rPr>
        <w:t>Parlée</w:t>
      </w:r>
      <w:proofErr w:type="spellEnd"/>
      <w:r w:rsidR="00641DCA" w:rsidRPr="00AB0138">
        <w:rPr>
          <w:rFonts w:ascii="Eras Light ITC" w:hAnsi="Eras Light ITC"/>
          <w:sz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</w:rPr>
        <w:t>Complétée</w:t>
      </w:r>
      <w:proofErr w:type="spellEnd"/>
      <w:r w:rsidR="00641DCA" w:rsidRPr="00AB0138">
        <w:rPr>
          <w:rFonts w:ascii="Eras Light ITC" w:hAnsi="Eras Light ITC"/>
          <w:sz w:val="22"/>
        </w:rPr>
        <w:t xml:space="preserve"> et</w:t>
      </w:r>
      <w:r w:rsidR="00AB0138">
        <w:rPr>
          <w:rFonts w:ascii="Eras Light ITC" w:hAnsi="Eras Light ITC"/>
          <w:sz w:val="22"/>
        </w:rPr>
        <w:t xml:space="preserve"> de</w:t>
      </w:r>
      <w:r w:rsidR="00641DCA" w:rsidRPr="00AB0138">
        <w:rPr>
          <w:rFonts w:ascii="Eras Light ITC" w:hAnsi="Eras Light ITC"/>
          <w:sz w:val="22"/>
        </w:rPr>
        <w:t xml:space="preserve"> la </w:t>
      </w:r>
      <w:r w:rsidR="00AB0138">
        <w:rPr>
          <w:rFonts w:ascii="Eras Light ITC" w:hAnsi="Eras Light ITC"/>
          <w:sz w:val="22"/>
        </w:rPr>
        <w:t>LSF</w:t>
      </w:r>
    </w:p>
    <w:p w14:paraId="313E9BA1" w14:textId="77777777" w:rsidR="001E7296" w:rsidRDefault="00AB0138" w:rsidP="00AB0138">
      <w:pPr>
        <w:spacing w:after="0" w:line="240" w:lineRule="auto"/>
        <w:ind w:right="74"/>
        <w:rPr>
          <w:rFonts w:ascii="Eras Light ITC" w:hAnsi="Eras Light ITC"/>
          <w:sz w:val="22"/>
        </w:rPr>
      </w:pPr>
      <w:r w:rsidRPr="00AB0138">
        <w:rPr>
          <w:rFonts w:ascii="Eras Light ITC" w:hAnsi="Eras Light ITC"/>
          <w:sz w:val="22"/>
        </w:rPr>
        <w:t>-</w:t>
      </w:r>
      <w:proofErr w:type="spellStart"/>
      <w:r w:rsidR="00641DCA" w:rsidRPr="00AB0138">
        <w:rPr>
          <w:rFonts w:ascii="Eras Light ITC" w:hAnsi="Eras Light ITC"/>
          <w:sz w:val="22"/>
        </w:rPr>
        <w:t>Capacité</w:t>
      </w:r>
      <w:proofErr w:type="spellEnd"/>
      <w:r w:rsidR="00641DCA" w:rsidRPr="00AB0138">
        <w:rPr>
          <w:rFonts w:ascii="Eras Light ITC" w:hAnsi="Eras Light ITC"/>
          <w:sz w:val="22"/>
        </w:rPr>
        <w:t xml:space="preserve"> de travail à la </w:t>
      </w:r>
      <w:proofErr w:type="spellStart"/>
      <w:r w:rsidR="00641DCA" w:rsidRPr="00AB0138">
        <w:rPr>
          <w:rFonts w:ascii="Eras Light ITC" w:hAnsi="Eras Light ITC"/>
          <w:sz w:val="22"/>
        </w:rPr>
        <w:t>fois</w:t>
      </w:r>
      <w:proofErr w:type="spellEnd"/>
      <w:r w:rsidR="00641DCA" w:rsidRPr="00AB0138">
        <w:rPr>
          <w:rFonts w:ascii="Eras Light ITC" w:hAnsi="Eras Light ITC"/>
          <w:sz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</w:rPr>
        <w:t>en</w:t>
      </w:r>
      <w:proofErr w:type="spellEnd"/>
      <w:r w:rsidR="00641DCA" w:rsidRPr="00AB0138">
        <w:rPr>
          <w:rFonts w:ascii="Eras Light ITC" w:hAnsi="Eras Light ITC"/>
          <w:sz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</w:rPr>
        <w:t>autonomie</w:t>
      </w:r>
      <w:proofErr w:type="spellEnd"/>
      <w:r w:rsidR="00641DCA" w:rsidRPr="00AB0138">
        <w:rPr>
          <w:rFonts w:ascii="Eras Light ITC" w:hAnsi="Eras Light ITC"/>
          <w:sz w:val="22"/>
        </w:rPr>
        <w:t xml:space="preserve"> et </w:t>
      </w:r>
      <w:proofErr w:type="spellStart"/>
      <w:r w:rsidRPr="00AB0138">
        <w:rPr>
          <w:rFonts w:ascii="Eras Light ITC" w:hAnsi="Eras Light ITC"/>
          <w:sz w:val="22"/>
        </w:rPr>
        <w:t>en</w:t>
      </w:r>
      <w:proofErr w:type="spellEnd"/>
      <w:r w:rsidRPr="00AB0138">
        <w:rPr>
          <w:rFonts w:ascii="Eras Light ITC" w:hAnsi="Eras Light ITC"/>
          <w:sz w:val="22"/>
        </w:rPr>
        <w:t xml:space="preserve"> équipe</w:t>
      </w:r>
      <w:r w:rsidR="00641DCA" w:rsidRPr="00AB0138">
        <w:rPr>
          <w:rFonts w:ascii="Eras Light ITC" w:hAnsi="Eras Light ITC"/>
          <w:sz w:val="22"/>
        </w:rPr>
        <w:t xml:space="preserve"> </w:t>
      </w:r>
    </w:p>
    <w:p w14:paraId="0C29D46B" w14:textId="041158CF" w:rsidR="0073150C" w:rsidRPr="00AB0138" w:rsidRDefault="00AB0138" w:rsidP="00AB0138">
      <w:pPr>
        <w:spacing w:after="0" w:line="240" w:lineRule="auto"/>
        <w:ind w:right="74"/>
        <w:rPr>
          <w:rFonts w:ascii="Eras Light ITC" w:hAnsi="Eras Light ITC"/>
        </w:rPr>
      </w:pPr>
      <w:r>
        <w:rPr>
          <w:rFonts w:ascii="Eras Light ITC" w:hAnsi="Eras Light ITC"/>
        </w:rPr>
        <w:br/>
      </w:r>
    </w:p>
    <w:p w14:paraId="7A6FD4C0" w14:textId="77777777" w:rsidR="0073150C" w:rsidRPr="00560DF2" w:rsidRDefault="0073150C" w:rsidP="00616230">
      <w:pPr>
        <w:tabs>
          <w:tab w:val="left" w:pos="2212"/>
        </w:tabs>
        <w:jc w:val="both"/>
        <w:rPr>
          <w:sz w:val="22"/>
          <w:lang w:val="fr-FR"/>
        </w:rPr>
      </w:pPr>
    </w:p>
    <w:sectPr w:rsidR="0073150C" w:rsidRPr="00560DF2" w:rsidSect="00171F18">
      <w:headerReference w:type="default" r:id="rId13"/>
      <w:footerReference w:type="default" r:id="rId14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EB258" w14:textId="77777777" w:rsidR="000A2C0C" w:rsidRDefault="000A2C0C" w:rsidP="00171F18">
      <w:pPr>
        <w:spacing w:after="0" w:line="240" w:lineRule="auto"/>
      </w:pPr>
      <w:r>
        <w:separator/>
      </w:r>
    </w:p>
  </w:endnote>
  <w:endnote w:type="continuationSeparator" w:id="0">
    <w:p w14:paraId="353BDCC8" w14:textId="77777777" w:rsidR="000A2C0C" w:rsidRDefault="000A2C0C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7CFF8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0362EF02" wp14:editId="0577D35B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60F4034D" wp14:editId="0C2F987D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18F99C06" wp14:editId="3AE356E4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560DF2" w14:paraId="03A8A3E1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67820FE5" w14:textId="6786630A" w:rsidR="00171F18" w:rsidRPr="00AB0138" w:rsidRDefault="00171F18" w:rsidP="0023340D">
          <w:pPr>
            <w:spacing w:after="218" w:line="259" w:lineRule="auto"/>
            <w:ind w:left="3"/>
            <w:jc w:val="center"/>
            <w:rPr>
              <w:rFonts w:ascii="Eras Light ITC" w:hAnsi="Eras Light ITC"/>
              <w:lang w:val="fr-FR"/>
            </w:rPr>
          </w:pPr>
          <w:r w:rsidRPr="00AB0138">
            <w:rPr>
              <w:rFonts w:ascii="Eras Light ITC" w:hAnsi="Eras Light ITC"/>
              <w:b/>
              <w:color w:val="E76A1D" w:themeColor="accent1"/>
              <w:sz w:val="32"/>
              <w:szCs w:val="28"/>
              <w:lang w:val="fr-FR"/>
            </w:rPr>
            <w:t>Envoyez votre CV et LM à</w:t>
          </w:r>
          <w:r w:rsidR="0023340D" w:rsidRPr="00AB0138">
            <w:rPr>
              <w:rFonts w:ascii="Eras Light ITC" w:hAnsi="Eras Light ITC"/>
              <w:b/>
              <w:color w:val="E76A1D" w:themeColor="accent1"/>
              <w:sz w:val="32"/>
              <w:szCs w:val="28"/>
              <w:lang w:val="fr-FR"/>
            </w:rPr>
            <w:t xml:space="preserve"> </w:t>
          </w:r>
          <w:r w:rsidRPr="00AB0138">
            <w:rPr>
              <w:rFonts w:ascii="Eras Light ITC" w:hAnsi="Eras Light ITC"/>
              <w:color w:val="E76A1D" w:themeColor="accent1"/>
              <w:sz w:val="32"/>
              <w:szCs w:val="28"/>
              <w:lang w:val="fr-FR"/>
            </w:rPr>
            <w:t>:</w:t>
          </w:r>
          <w:r w:rsidRPr="00AB0138">
            <w:rPr>
              <w:rFonts w:ascii="Eras Light ITC" w:hAnsi="Eras Light ITC"/>
              <w:color w:val="E76A1D" w:themeColor="accent1"/>
              <w:sz w:val="22"/>
              <w:lang w:val="fr-FR"/>
            </w:rPr>
            <w:t xml:space="preserve"> </w:t>
          </w:r>
          <w:r w:rsidR="0023340D" w:rsidRPr="00AB0138">
            <w:rPr>
              <w:rFonts w:ascii="Eras Light ITC" w:hAnsi="Eras Light ITC"/>
              <w:color w:val="0000FF"/>
              <w:u w:val="single" w:color="0000FF"/>
              <w:lang w:val="fr-FR"/>
            </w:rPr>
            <w:t xml:space="preserve"> recrutement.irjs@</w:t>
          </w:r>
          <w:r w:rsidR="008B0424">
            <w:rPr>
              <w:rFonts w:ascii="Eras Light ITC" w:hAnsi="Eras Light ITC"/>
              <w:color w:val="0000FF"/>
              <w:u w:val="single" w:color="0000FF"/>
              <w:lang w:val="fr-FR"/>
            </w:rPr>
            <w:t>thandm</w:t>
          </w:r>
          <w:r w:rsidR="0023340D" w:rsidRPr="00AB0138">
            <w:rPr>
              <w:rFonts w:ascii="Eras Light ITC" w:hAnsi="Eras Light ITC"/>
              <w:color w:val="0000FF"/>
              <w:u w:val="single" w:color="0000FF"/>
              <w:lang w:val="fr-FR"/>
            </w:rPr>
            <w:t>.fr</w:t>
          </w:r>
          <w:r w:rsidR="0023340D" w:rsidRPr="00AB0138">
            <w:rPr>
              <w:rFonts w:ascii="Eras Light ITC" w:hAnsi="Eras Light ITC"/>
              <w:b/>
              <w:color w:val="1C3677"/>
              <w:lang w:val="fr-FR"/>
            </w:rPr>
            <w:t xml:space="preserve">     </w:t>
          </w:r>
          <w:r w:rsidR="0023340D" w:rsidRPr="00AB0138">
            <w:rPr>
              <w:rFonts w:ascii="Eras Light ITC" w:hAnsi="Eras Light ITC"/>
              <w:color w:val="1F497D"/>
              <w:lang w:val="fr-FR"/>
            </w:rPr>
            <w:t xml:space="preserve"> </w:t>
          </w:r>
          <w:r w:rsidRPr="00AB0138">
            <w:rPr>
              <w:rFonts w:ascii="Eras Light ITC" w:hAnsi="Eras Light ITC"/>
              <w:b/>
              <w:sz w:val="22"/>
              <w:lang w:val="fr-FR"/>
            </w:rPr>
            <w:br/>
          </w:r>
          <w:r w:rsidR="0023340D" w:rsidRPr="00AB0138">
            <w:rPr>
              <w:rFonts w:ascii="Eras Light ITC" w:hAnsi="Eras Light ITC"/>
              <w:sz w:val="22"/>
              <w:lang w:val="fr-FR"/>
            </w:rPr>
            <w:t>IRJS Raymond Barberot 73 rue de Bagneaux 45140 ST JEAN DE LA RUELLE</w:t>
          </w:r>
        </w:p>
      </w:tc>
    </w:tr>
  </w:tbl>
  <w:p w14:paraId="77A3A07D" w14:textId="77777777" w:rsidR="00171F18" w:rsidRPr="00560DF2" w:rsidRDefault="002843C6" w:rsidP="00171F18">
    <w:pPr>
      <w:pStyle w:val="Pieddepage"/>
      <w:tabs>
        <w:tab w:val="clear" w:pos="4536"/>
        <w:tab w:val="clear" w:pos="9072"/>
        <w:tab w:val="left" w:pos="1350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E8931F5" wp14:editId="304E68A2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560DF2">
      <w:rPr>
        <w:lang w:val="fr-FR"/>
      </w:rPr>
      <w:tab/>
    </w:r>
  </w:p>
  <w:p w14:paraId="5B50CCA0" w14:textId="77777777" w:rsidR="00171F18" w:rsidRPr="00560DF2" w:rsidRDefault="00171F18" w:rsidP="004F67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7EE06" w14:textId="77777777" w:rsidR="000A2C0C" w:rsidRDefault="000A2C0C" w:rsidP="00171F18">
      <w:pPr>
        <w:spacing w:after="0" w:line="240" w:lineRule="auto"/>
      </w:pPr>
      <w:r>
        <w:separator/>
      </w:r>
    </w:p>
  </w:footnote>
  <w:footnote w:type="continuationSeparator" w:id="0">
    <w:p w14:paraId="198BEAED" w14:textId="77777777" w:rsidR="000A2C0C" w:rsidRDefault="000A2C0C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E00C7" w14:textId="77777777" w:rsidR="00EA5687" w:rsidRDefault="00EA5687">
    <w:pPr>
      <w:pStyle w:val="En-tte"/>
      <w:rPr>
        <w:noProof/>
        <w:lang w:val="fr-FR" w:eastAsia="fr-FR"/>
      </w:rPr>
    </w:pPr>
  </w:p>
  <w:p w14:paraId="07F0974E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6D80"/>
    <w:multiLevelType w:val="hybridMultilevel"/>
    <w:tmpl w:val="42C627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819AB"/>
    <w:multiLevelType w:val="hybridMultilevel"/>
    <w:tmpl w:val="9914425A"/>
    <w:lvl w:ilvl="0" w:tplc="7D62917A">
      <w:start w:val="73"/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2" w15:restartNumberingAfterBreak="0">
    <w:nsid w:val="18F41066"/>
    <w:multiLevelType w:val="hybridMultilevel"/>
    <w:tmpl w:val="D26E6BE2"/>
    <w:lvl w:ilvl="0" w:tplc="97ECB64A">
      <w:start w:val="73"/>
      <w:numFmt w:val="bullet"/>
      <w:lvlText w:val="-"/>
      <w:lvlJc w:val="left"/>
      <w:pPr>
        <w:ind w:left="208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3" w15:restartNumberingAfterBreak="0">
    <w:nsid w:val="1C4A7138"/>
    <w:multiLevelType w:val="hybridMultilevel"/>
    <w:tmpl w:val="AF2CCF28"/>
    <w:lvl w:ilvl="0" w:tplc="A7C82C30"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4" w15:restartNumberingAfterBreak="0">
    <w:nsid w:val="364C3C47"/>
    <w:multiLevelType w:val="hybridMultilevel"/>
    <w:tmpl w:val="72B407E8"/>
    <w:lvl w:ilvl="0" w:tplc="B9740C82">
      <w:start w:val="1"/>
      <w:numFmt w:val="bullet"/>
      <w:lvlText w:val="•"/>
      <w:lvlJc w:val="left"/>
      <w:pPr>
        <w:ind w:left="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62B92C">
      <w:start w:val="1"/>
      <w:numFmt w:val="bullet"/>
      <w:lvlText w:val="o"/>
      <w:lvlJc w:val="left"/>
      <w:pPr>
        <w:ind w:left="1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DA2D74">
      <w:start w:val="1"/>
      <w:numFmt w:val="bullet"/>
      <w:lvlText w:val="▪"/>
      <w:lvlJc w:val="left"/>
      <w:pPr>
        <w:ind w:left="2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C259D4">
      <w:start w:val="1"/>
      <w:numFmt w:val="bullet"/>
      <w:lvlText w:val="•"/>
      <w:lvlJc w:val="left"/>
      <w:pPr>
        <w:ind w:left="2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D4415C">
      <w:start w:val="1"/>
      <w:numFmt w:val="bullet"/>
      <w:lvlText w:val="o"/>
      <w:lvlJc w:val="left"/>
      <w:pPr>
        <w:ind w:left="3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620656">
      <w:start w:val="1"/>
      <w:numFmt w:val="bullet"/>
      <w:lvlText w:val="▪"/>
      <w:lvlJc w:val="left"/>
      <w:pPr>
        <w:ind w:left="4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76272C">
      <w:start w:val="1"/>
      <w:numFmt w:val="bullet"/>
      <w:lvlText w:val="•"/>
      <w:lvlJc w:val="left"/>
      <w:pPr>
        <w:ind w:left="5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12217E">
      <w:start w:val="1"/>
      <w:numFmt w:val="bullet"/>
      <w:lvlText w:val="o"/>
      <w:lvlJc w:val="left"/>
      <w:pPr>
        <w:ind w:left="5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586EC6">
      <w:start w:val="1"/>
      <w:numFmt w:val="bullet"/>
      <w:lvlText w:val="▪"/>
      <w:lvlJc w:val="left"/>
      <w:pPr>
        <w:ind w:left="65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EAA33F5"/>
    <w:multiLevelType w:val="hybridMultilevel"/>
    <w:tmpl w:val="C0AC1260"/>
    <w:lvl w:ilvl="0" w:tplc="DF624AD8">
      <w:start w:val="6"/>
      <w:numFmt w:val="bullet"/>
      <w:lvlText w:val="-"/>
      <w:lvlJc w:val="left"/>
      <w:pPr>
        <w:ind w:left="218" w:hanging="360"/>
      </w:pPr>
      <w:rPr>
        <w:rFonts w:ascii="Candara" w:eastAsia="Times New Roman" w:hAnsi="Candar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 w15:restartNumberingAfterBreak="0">
    <w:nsid w:val="3FB42766"/>
    <w:multiLevelType w:val="hybridMultilevel"/>
    <w:tmpl w:val="4314C03A"/>
    <w:lvl w:ilvl="0" w:tplc="015EDAE6"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73BB7"/>
    <w:multiLevelType w:val="hybridMultilevel"/>
    <w:tmpl w:val="E0A264F4"/>
    <w:lvl w:ilvl="0" w:tplc="2D0480F0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032637">
    <w:abstractNumId w:val="7"/>
  </w:num>
  <w:num w:numId="2" w16cid:durableId="935677781">
    <w:abstractNumId w:val="2"/>
  </w:num>
  <w:num w:numId="3" w16cid:durableId="1714884221">
    <w:abstractNumId w:val="3"/>
  </w:num>
  <w:num w:numId="4" w16cid:durableId="1340426159">
    <w:abstractNumId w:val="5"/>
  </w:num>
  <w:num w:numId="5" w16cid:durableId="885675571">
    <w:abstractNumId w:val="1"/>
  </w:num>
  <w:num w:numId="6" w16cid:durableId="566495865">
    <w:abstractNumId w:val="4"/>
  </w:num>
  <w:num w:numId="7" w16cid:durableId="573202766">
    <w:abstractNumId w:val="6"/>
  </w:num>
  <w:num w:numId="8" w16cid:durableId="1300838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13A95"/>
    <w:rsid w:val="00050697"/>
    <w:rsid w:val="00057102"/>
    <w:rsid w:val="00062D06"/>
    <w:rsid w:val="00083A5A"/>
    <w:rsid w:val="0009498D"/>
    <w:rsid w:val="00097740"/>
    <w:rsid w:val="000A2C0C"/>
    <w:rsid w:val="000E2733"/>
    <w:rsid w:val="000F585E"/>
    <w:rsid w:val="0010582C"/>
    <w:rsid w:val="00113C5B"/>
    <w:rsid w:val="00131C31"/>
    <w:rsid w:val="00143036"/>
    <w:rsid w:val="00161623"/>
    <w:rsid w:val="00171F18"/>
    <w:rsid w:val="00181A6E"/>
    <w:rsid w:val="001933DC"/>
    <w:rsid w:val="001A7FC2"/>
    <w:rsid w:val="001B09D7"/>
    <w:rsid w:val="001D6E95"/>
    <w:rsid w:val="001E4EAF"/>
    <w:rsid w:val="001E5B6A"/>
    <w:rsid w:val="001E7296"/>
    <w:rsid w:val="001F0877"/>
    <w:rsid w:val="001F1F37"/>
    <w:rsid w:val="001F23AA"/>
    <w:rsid w:val="001F34CD"/>
    <w:rsid w:val="00214A4E"/>
    <w:rsid w:val="00231F63"/>
    <w:rsid w:val="0023340D"/>
    <w:rsid w:val="00244383"/>
    <w:rsid w:val="00257F28"/>
    <w:rsid w:val="00263B85"/>
    <w:rsid w:val="00272294"/>
    <w:rsid w:val="002843C6"/>
    <w:rsid w:val="00287760"/>
    <w:rsid w:val="00292E74"/>
    <w:rsid w:val="002C1F3D"/>
    <w:rsid w:val="002C780F"/>
    <w:rsid w:val="002D4E7E"/>
    <w:rsid w:val="003001F2"/>
    <w:rsid w:val="00300803"/>
    <w:rsid w:val="00303692"/>
    <w:rsid w:val="003116C6"/>
    <w:rsid w:val="00311807"/>
    <w:rsid w:val="00312CE7"/>
    <w:rsid w:val="00341224"/>
    <w:rsid w:val="00354C3D"/>
    <w:rsid w:val="003756F2"/>
    <w:rsid w:val="00375AC8"/>
    <w:rsid w:val="003A1404"/>
    <w:rsid w:val="003D3333"/>
    <w:rsid w:val="003E394A"/>
    <w:rsid w:val="003F6C2D"/>
    <w:rsid w:val="003F719B"/>
    <w:rsid w:val="0040067E"/>
    <w:rsid w:val="00401FA5"/>
    <w:rsid w:val="00413DEA"/>
    <w:rsid w:val="00442736"/>
    <w:rsid w:val="0046029E"/>
    <w:rsid w:val="00470696"/>
    <w:rsid w:val="004733F7"/>
    <w:rsid w:val="00492A5A"/>
    <w:rsid w:val="004B2C2F"/>
    <w:rsid w:val="004D0689"/>
    <w:rsid w:val="004D1966"/>
    <w:rsid w:val="004E64AF"/>
    <w:rsid w:val="004F3E53"/>
    <w:rsid w:val="004F6436"/>
    <w:rsid w:val="004F6784"/>
    <w:rsid w:val="00514B1B"/>
    <w:rsid w:val="00517A0B"/>
    <w:rsid w:val="005559E2"/>
    <w:rsid w:val="00560DF2"/>
    <w:rsid w:val="0056163E"/>
    <w:rsid w:val="00562134"/>
    <w:rsid w:val="00563C5A"/>
    <w:rsid w:val="00566204"/>
    <w:rsid w:val="0057415B"/>
    <w:rsid w:val="00580427"/>
    <w:rsid w:val="00583AFF"/>
    <w:rsid w:val="005A6A4A"/>
    <w:rsid w:val="005B05D7"/>
    <w:rsid w:val="005D5843"/>
    <w:rsid w:val="005F1ABB"/>
    <w:rsid w:val="00604ADE"/>
    <w:rsid w:val="006056A8"/>
    <w:rsid w:val="00616230"/>
    <w:rsid w:val="006226F8"/>
    <w:rsid w:val="00626F7C"/>
    <w:rsid w:val="00631E62"/>
    <w:rsid w:val="00641DCA"/>
    <w:rsid w:val="006528A0"/>
    <w:rsid w:val="006827E7"/>
    <w:rsid w:val="006A531C"/>
    <w:rsid w:val="006C2471"/>
    <w:rsid w:val="007102D4"/>
    <w:rsid w:val="00713CB6"/>
    <w:rsid w:val="0071669C"/>
    <w:rsid w:val="0073150C"/>
    <w:rsid w:val="0078026A"/>
    <w:rsid w:val="0078417B"/>
    <w:rsid w:val="007B5AB9"/>
    <w:rsid w:val="007D7565"/>
    <w:rsid w:val="007E65CE"/>
    <w:rsid w:val="007F6309"/>
    <w:rsid w:val="007F6BA2"/>
    <w:rsid w:val="00802A25"/>
    <w:rsid w:val="0080523F"/>
    <w:rsid w:val="008332D2"/>
    <w:rsid w:val="0084334A"/>
    <w:rsid w:val="00850153"/>
    <w:rsid w:val="0086045E"/>
    <w:rsid w:val="008640F5"/>
    <w:rsid w:val="008B0424"/>
    <w:rsid w:val="0094187C"/>
    <w:rsid w:val="00951720"/>
    <w:rsid w:val="00967FFB"/>
    <w:rsid w:val="009A7783"/>
    <w:rsid w:val="009D587F"/>
    <w:rsid w:val="009E6C90"/>
    <w:rsid w:val="009F2523"/>
    <w:rsid w:val="00A00885"/>
    <w:rsid w:val="00A32C94"/>
    <w:rsid w:val="00A442D9"/>
    <w:rsid w:val="00A62E4F"/>
    <w:rsid w:val="00A6585D"/>
    <w:rsid w:val="00A7322E"/>
    <w:rsid w:val="00A81E34"/>
    <w:rsid w:val="00A87772"/>
    <w:rsid w:val="00AA1305"/>
    <w:rsid w:val="00AB0138"/>
    <w:rsid w:val="00AE672B"/>
    <w:rsid w:val="00AE782B"/>
    <w:rsid w:val="00B17F69"/>
    <w:rsid w:val="00B2335A"/>
    <w:rsid w:val="00B24C80"/>
    <w:rsid w:val="00B43436"/>
    <w:rsid w:val="00B578E3"/>
    <w:rsid w:val="00B6336D"/>
    <w:rsid w:val="00B63B65"/>
    <w:rsid w:val="00B67651"/>
    <w:rsid w:val="00B81E4B"/>
    <w:rsid w:val="00B917EB"/>
    <w:rsid w:val="00B95C52"/>
    <w:rsid w:val="00BE4A48"/>
    <w:rsid w:val="00BF4B0A"/>
    <w:rsid w:val="00C136EA"/>
    <w:rsid w:val="00C34BE1"/>
    <w:rsid w:val="00C42BFC"/>
    <w:rsid w:val="00C524A9"/>
    <w:rsid w:val="00C905CA"/>
    <w:rsid w:val="00C915E0"/>
    <w:rsid w:val="00C97CB6"/>
    <w:rsid w:val="00CA02CF"/>
    <w:rsid w:val="00D06C0B"/>
    <w:rsid w:val="00D25C99"/>
    <w:rsid w:val="00D54D29"/>
    <w:rsid w:val="00D63508"/>
    <w:rsid w:val="00D801DD"/>
    <w:rsid w:val="00D805A9"/>
    <w:rsid w:val="00D87AE5"/>
    <w:rsid w:val="00D945A3"/>
    <w:rsid w:val="00DB2270"/>
    <w:rsid w:val="00DC6195"/>
    <w:rsid w:val="00DF359D"/>
    <w:rsid w:val="00E3266F"/>
    <w:rsid w:val="00E50263"/>
    <w:rsid w:val="00E759D5"/>
    <w:rsid w:val="00EA5687"/>
    <w:rsid w:val="00EB3875"/>
    <w:rsid w:val="00EC00E3"/>
    <w:rsid w:val="00F05018"/>
    <w:rsid w:val="00F05C71"/>
    <w:rsid w:val="00F43146"/>
    <w:rsid w:val="00F93654"/>
    <w:rsid w:val="00FA3989"/>
    <w:rsid w:val="00FA6D3B"/>
    <w:rsid w:val="00FB58BF"/>
    <w:rsid w:val="00FB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6843B9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5F1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DF4C35E4-5CBC-4D75-B32F-F8EC57B28F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1</TotalTime>
  <Pages>1</Pages>
  <Words>345</Words>
  <Characters>1902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Cyril BOUREZ</cp:lastModifiedBy>
  <cp:revision>2</cp:revision>
  <cp:lastPrinted>2021-05-07T14:38:00Z</cp:lastPrinted>
  <dcterms:created xsi:type="dcterms:W3CDTF">2023-12-06T10:54:00Z</dcterms:created>
  <dcterms:modified xsi:type="dcterms:W3CDTF">2023-12-06T10:54:00Z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