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9318F" w14:textId="05AF0F31" w:rsidR="00E759D5" w:rsidRPr="00560DF2" w:rsidRDefault="003D3333" w:rsidP="00560DF2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28"/>
        </w:rPr>
      </w:pPr>
      <w:r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5A4A0F07" wp14:editId="662F6358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DB2270">
        <w:rPr>
          <w:rFonts w:ascii="Eras Light ITC" w:hAnsi="Eras Light ITC"/>
          <w:color w:val="404040" w:themeColor="text1" w:themeTint="BF"/>
          <w:sz w:val="44"/>
        </w:rPr>
        <w:t xml:space="preserve">      </w:t>
      </w:r>
      <w:r w:rsidR="006528A0" w:rsidRPr="00DB2270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CA4BBA">
        <w:rPr>
          <w:rFonts w:ascii="Eras Light ITC" w:hAnsi="Eras Light ITC"/>
          <w:color w:val="595959" w:themeColor="text1" w:themeTint="A6"/>
          <w:sz w:val="44"/>
        </w:rPr>
        <w:t>Aide-soignant</w:t>
      </w:r>
      <w:r w:rsidR="00B5304C">
        <w:rPr>
          <w:rFonts w:ascii="Eras Light ITC" w:hAnsi="Eras Light ITC"/>
          <w:color w:val="595959" w:themeColor="text1" w:themeTint="A6"/>
          <w:sz w:val="44"/>
        </w:rPr>
        <w:t xml:space="preserve"> de nuit</w:t>
      </w:r>
      <w:r w:rsidR="006528A0" w:rsidRPr="00DB2270">
        <w:rPr>
          <w:rFonts w:ascii="Eras Light ITC" w:hAnsi="Eras Light ITC"/>
          <w:color w:val="404040" w:themeColor="text1" w:themeTint="BF"/>
          <w:sz w:val="28"/>
        </w:rPr>
        <w:br/>
      </w:r>
      <w:r w:rsidR="008D0F77" w:rsidRPr="00BD1BFD">
        <w:rPr>
          <w:rFonts w:ascii="Eras Light ITC" w:hAnsi="Eras Light ITC"/>
          <w:noProof/>
          <w:color w:val="595959" w:themeColor="text1" w:themeTint="A6"/>
          <w:sz w:val="32"/>
        </w:rPr>
        <w:drawing>
          <wp:inline distT="0" distB="0" distL="0" distR="0" wp14:anchorId="6BA57C9D" wp14:editId="46AA7CD5">
            <wp:extent cx="129038" cy="180000"/>
            <wp:effectExtent l="0" t="0" r="4445" b="0"/>
            <wp:docPr id="720733615" name="Image 1" descr="Une image contenant créativité, silhouette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33615" name="Image 1" descr="Une image contenant créativité, silhouette&#10;&#10;Description générée automatiquement avec une confiance moyenn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03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F77" w:rsidRPr="008D0F7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8D0F77">
        <w:rPr>
          <w:rFonts w:ascii="Eras Light ITC" w:hAnsi="Eras Light ITC"/>
          <w:color w:val="595959" w:themeColor="text1" w:themeTint="A6"/>
          <w:sz w:val="28"/>
        </w:rPr>
        <w:t xml:space="preserve">St </w:t>
      </w:r>
      <w:r w:rsidR="00547322">
        <w:rPr>
          <w:rFonts w:ascii="Eras Light ITC" w:hAnsi="Eras Light ITC"/>
          <w:color w:val="595959" w:themeColor="text1" w:themeTint="A6"/>
          <w:sz w:val="28"/>
        </w:rPr>
        <w:t>Hilaire St Mesmin</w:t>
      </w:r>
      <w:r w:rsidR="008D0F77">
        <w:rPr>
          <w:rFonts w:ascii="Eras Light ITC" w:hAnsi="Eras Light ITC"/>
          <w:color w:val="595959" w:themeColor="text1" w:themeTint="A6"/>
          <w:sz w:val="28"/>
        </w:rPr>
        <w:t xml:space="preserve"> (451</w:t>
      </w:r>
      <w:r w:rsidR="00547322">
        <w:rPr>
          <w:rFonts w:ascii="Eras Light ITC" w:hAnsi="Eras Light ITC"/>
          <w:color w:val="595959" w:themeColor="text1" w:themeTint="A6"/>
          <w:sz w:val="28"/>
        </w:rPr>
        <w:t>6</w:t>
      </w:r>
      <w:r w:rsidR="008D0F77">
        <w:rPr>
          <w:rFonts w:ascii="Eras Light ITC" w:hAnsi="Eras Light ITC"/>
          <w:color w:val="595959" w:themeColor="text1" w:themeTint="A6"/>
          <w:sz w:val="28"/>
        </w:rPr>
        <w:t>0) </w:t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312CE7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 xml:space="preserve">  </w:t>
      </w:r>
      <w:r w:rsidR="001F1F37" w:rsidRPr="00312CE7">
        <w:rPr>
          <w:rFonts w:ascii="Eras Light ITC" w:hAnsi="Eras Light ITC"/>
          <w:color w:val="595959" w:themeColor="text1" w:themeTint="A6"/>
          <w:sz w:val="28"/>
        </w:rPr>
        <w:t>CD</w:t>
      </w:r>
      <w:r w:rsidR="00E84E80">
        <w:rPr>
          <w:rFonts w:ascii="Eras Light ITC" w:hAnsi="Eras Light ITC"/>
          <w:color w:val="595959" w:themeColor="text1" w:themeTint="A6"/>
          <w:sz w:val="28"/>
        </w:rPr>
        <w:t>D</w:t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312CE7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6528A0" w:rsidRPr="00312CE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312CE7" w:rsidRPr="00312CE7">
        <w:rPr>
          <w:rFonts w:ascii="Eras Light ITC" w:hAnsi="Eras Light ITC"/>
          <w:color w:val="595959" w:themeColor="text1" w:themeTint="A6"/>
          <w:sz w:val="28"/>
        </w:rPr>
        <w:t xml:space="preserve">1 </w:t>
      </w:r>
      <w:r w:rsidR="001F1F37" w:rsidRPr="00312CE7">
        <w:rPr>
          <w:rFonts w:ascii="Eras Light ITC" w:hAnsi="Eras Light ITC"/>
          <w:color w:val="595959" w:themeColor="text1" w:themeTint="A6"/>
          <w:sz w:val="28"/>
        </w:rPr>
        <w:t>ETP</w:t>
      </w:r>
    </w:p>
    <w:p w14:paraId="43FF1DB4" w14:textId="65335E87" w:rsidR="004F6436" w:rsidRPr="00DB2270" w:rsidRDefault="004F6436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4"/>
          <w:lang w:val="fr-FR" w:eastAsia="fr-FR"/>
        </w:rPr>
      </w:pPr>
    </w:p>
    <w:p w14:paraId="2D236BAB" w14:textId="7EBE478B" w:rsidR="00E759D5" w:rsidRPr="00DB2270" w:rsidRDefault="00CA4BBA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2576" behindDoc="0" locked="0" layoutInCell="1" allowOverlap="1" wp14:anchorId="504592EB" wp14:editId="0E1E8B4D">
            <wp:simplePos x="0" y="0"/>
            <wp:positionH relativeFrom="margin">
              <wp:posOffset>-213360</wp:posOffset>
            </wp:positionH>
            <wp:positionV relativeFrom="paragraph">
              <wp:posOffset>83185</wp:posOffset>
            </wp:positionV>
            <wp:extent cx="1645920" cy="1778477"/>
            <wp:effectExtent l="0" t="0" r="0" b="0"/>
            <wp:wrapNone/>
            <wp:docPr id="4" name="Image 4" descr="Une image contenant Graphique, cercle, graphisme, cœ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Graphique, cercle, graphisme, cœur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77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42E63A77" w14:textId="31D3853B" w:rsidR="005559E2" w:rsidRDefault="00CA4BBA" w:rsidP="00586C7D">
      <w:pPr>
        <w:spacing w:after="0" w:line="240" w:lineRule="auto"/>
        <w:ind w:left="2693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T’hand’M</w:t>
      </w:r>
      <w:r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</w:t>
      </w:r>
      <w:r w:rsidR="00E759D5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est une association qui pro</w:t>
      </w:r>
      <w:r w:rsidR="003F719B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meut l’inclusion des personnes </w:t>
      </w:r>
      <w:r w:rsidR="00E759D5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en situation de handicap et ne cesse de développer 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une offre de services innovante : service </w:t>
      </w:r>
      <w:r w:rsidR="008D0F77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éducatif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, accompagnement professionnel, familial et social.</w:t>
      </w:r>
    </w:p>
    <w:p w14:paraId="22A485FB" w14:textId="77777777" w:rsidR="00586C7D" w:rsidRPr="00DB2270" w:rsidRDefault="00586C7D" w:rsidP="00586C7D">
      <w:pPr>
        <w:spacing w:after="0" w:line="240" w:lineRule="auto"/>
        <w:ind w:left="2693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</w:p>
    <w:p w14:paraId="47F5AA86" w14:textId="3A713D66" w:rsidR="001F1F37" w:rsidRPr="00FE37D7" w:rsidRDefault="00312CE7" w:rsidP="00FE37D7">
      <w:pPr>
        <w:spacing w:line="276" w:lineRule="auto"/>
        <w:ind w:left="2694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560DF2">
        <w:rPr>
          <w:rFonts w:ascii="Eras Light ITC" w:hAnsi="Eras Light ITC"/>
          <w:sz w:val="22"/>
          <w:szCs w:val="22"/>
          <w:lang w:val="fr-FR"/>
        </w:rPr>
        <w:t>Pour son établissement</w:t>
      </w:r>
      <w:r w:rsidR="00890769">
        <w:rPr>
          <w:rFonts w:ascii="Eras Light ITC" w:hAnsi="Eras Light ITC"/>
          <w:sz w:val="22"/>
          <w:szCs w:val="22"/>
          <w:lang w:val="fr-FR"/>
        </w:rPr>
        <w:t xml:space="preserve"> Institut Médico Educatif</w:t>
      </w:r>
      <w:r w:rsidR="000F065B">
        <w:rPr>
          <w:rFonts w:ascii="Eras Light ITC" w:hAnsi="Eras Light ITC"/>
          <w:sz w:val="22"/>
          <w:szCs w:val="22"/>
          <w:lang w:val="fr-FR"/>
        </w:rPr>
        <w:t xml:space="preserve"> : IME LES CHATELLIERS </w:t>
      </w:r>
      <w:r w:rsidRPr="00560DF2">
        <w:rPr>
          <w:rFonts w:ascii="Eras Light ITC" w:hAnsi="Eras Light ITC"/>
          <w:sz w:val="22"/>
          <w:szCs w:val="22"/>
          <w:lang w:val="fr-FR"/>
        </w:rPr>
        <w:t xml:space="preserve">situé à Saint </w:t>
      </w:r>
      <w:r w:rsidR="00890769">
        <w:rPr>
          <w:rFonts w:ascii="Eras Light ITC" w:hAnsi="Eras Light ITC"/>
          <w:sz w:val="22"/>
          <w:szCs w:val="22"/>
          <w:lang w:val="fr-FR"/>
        </w:rPr>
        <w:t>Hilaire Saint Mesmin,</w:t>
      </w:r>
      <w:r w:rsidRPr="00560DF2">
        <w:rPr>
          <w:rFonts w:ascii="Eras Light ITC" w:hAnsi="Eras Light ITC"/>
          <w:sz w:val="22"/>
          <w:szCs w:val="22"/>
          <w:lang w:val="fr-FR"/>
        </w:rPr>
        <w:t xml:space="preserve"> à 5 kms d’Orléans (45), qui accompagne les parcours d’enfants et d’adolescents en situation de handicap auditif avec ou sans troubles associés</w:t>
      </w:r>
      <w:r w:rsidR="008D0F77">
        <w:rPr>
          <w:rFonts w:ascii="Eras Light ITC" w:hAnsi="Eras Light ITC"/>
          <w:sz w:val="22"/>
          <w:szCs w:val="22"/>
          <w:lang w:val="fr-FR"/>
        </w:rPr>
        <w:t xml:space="preserve">, </w:t>
      </w:r>
      <w:r w:rsidR="008D0F77" w:rsidRPr="003D2AA4">
        <w:rPr>
          <w:rFonts w:ascii="Eras Light ITC" w:hAnsi="Eras Light ITC"/>
          <w:sz w:val="22"/>
          <w:szCs w:val="22"/>
          <w:lang w:val="fr-FR"/>
        </w:rPr>
        <w:t>nous recherchons un</w:t>
      </w:r>
      <w:r w:rsidR="008D0F77">
        <w:rPr>
          <w:rFonts w:ascii="Eras Light ITC" w:hAnsi="Eras Light ITC"/>
          <w:sz w:val="22"/>
          <w:szCs w:val="22"/>
          <w:lang w:val="fr-FR"/>
        </w:rPr>
        <w:t>e aide-soignant</w:t>
      </w:r>
      <w:r w:rsidR="00E84E80">
        <w:rPr>
          <w:rFonts w:ascii="Eras Light ITC" w:hAnsi="Eras Light ITC"/>
          <w:sz w:val="22"/>
          <w:szCs w:val="22"/>
          <w:lang w:val="fr-FR"/>
        </w:rPr>
        <w:t>e de nuit</w:t>
      </w:r>
      <w:r w:rsidRPr="00560DF2">
        <w:rPr>
          <w:rFonts w:ascii="Eras Light ITC" w:hAnsi="Eras Light ITC"/>
          <w:sz w:val="22"/>
          <w:szCs w:val="22"/>
          <w:lang w:val="fr-FR"/>
        </w:rPr>
        <w:t xml:space="preserve">  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980"/>
      </w:tblGrid>
      <w:tr w:rsidR="003F719B" w:rsidRPr="00B366C6" w14:paraId="056B39AF" w14:textId="77777777" w:rsidTr="00860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0" w:type="dxa"/>
            <w:tcBorders>
              <w:top w:val="dashed" w:sz="4" w:space="0" w:color="E76A1D" w:themeColor="accent1"/>
              <w:bottom w:val="dashed" w:sz="4" w:space="0" w:color="E76A1D" w:themeColor="accent1"/>
              <w:right w:val="dashed" w:sz="4" w:space="0" w:color="E76A1D" w:themeColor="accent1"/>
            </w:tcBorders>
          </w:tcPr>
          <w:p w14:paraId="369BA5E1" w14:textId="5273E03C" w:rsidR="001F1F3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</w:pPr>
            <w:r w:rsidRPr="00B578E3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Niveau d'étude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CA4BBA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zCs w:val="24"/>
                <w:shd w:val="clear" w:color="auto" w:fill="FFFFFF"/>
                <w:lang w:val="fr-FR"/>
              </w:rPr>
              <w:t>D</w:t>
            </w:r>
            <w:r w:rsidR="00B60A48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zCs w:val="24"/>
                <w:shd w:val="clear" w:color="auto" w:fill="FFFFFF"/>
                <w:lang w:val="fr-FR"/>
              </w:rPr>
              <w:t xml:space="preserve">E </w:t>
            </w:r>
            <w:r w:rsidR="00CA4BBA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zCs w:val="24"/>
                <w:shd w:val="clear" w:color="auto" w:fill="FFFFFF"/>
                <w:lang w:val="fr-FR"/>
              </w:rPr>
              <w:t>d’aide-soignant</w:t>
            </w:r>
          </w:p>
          <w:p w14:paraId="0C37825B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6C247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Expérience :</w:t>
            </w:r>
            <w:r w:rsidR="006C2471" w:rsidRPr="006C2471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6C2471" w:rsidRPr="006C2471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débutant accepté</w:t>
            </w:r>
          </w:p>
          <w:p w14:paraId="489099D3" w14:textId="040FA65F" w:rsidR="001F1F37" w:rsidRPr="008D0F77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Lieu</w:t>
            </w:r>
            <w:r w:rsidR="000909BC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x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de la mission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8D0F77" w:rsidRPr="008D0F77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IME Les Châtelliers</w:t>
            </w:r>
            <w:r w:rsidR="000909BC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à St Hilaire St Mesmin</w:t>
            </w:r>
          </w:p>
          <w:p w14:paraId="6E6A1967" w14:textId="24DA672C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Etablissement :</w:t>
            </w:r>
            <w:r w:rsidR="004F3E53"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EB3875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0909BC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Pôle Enfance-Jeunesse - </w:t>
            </w:r>
          </w:p>
          <w:p w14:paraId="775D77E1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Poste(s) disponible(s) 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B5304C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1</w:t>
            </w:r>
          </w:p>
          <w:p w14:paraId="57CCEF7E" w14:textId="77777777"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</w:pPr>
            <w:r w:rsidRPr="00311807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Statut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311807" w:rsidRPr="0031180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n</w:t>
            </w:r>
            <w:r w:rsidR="00311807" w:rsidRPr="00311807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on cadre</w:t>
            </w:r>
          </w:p>
          <w:p w14:paraId="6C0C9F3F" w14:textId="77777777" w:rsidR="001F1F37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Rémunération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 xml:space="preserve"> </w:t>
            </w:r>
            <w:r w:rsidR="0023340D" w:rsidRPr="00EB387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s</w:t>
            </w:r>
            <w:r w:rsidR="0023340D" w:rsidRPr="00EB3875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elon CCN 66</w:t>
            </w:r>
          </w:p>
          <w:p w14:paraId="3B4611FF" w14:textId="0E2B4778" w:rsidR="001F1F37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z w:val="22"/>
                <w:shd w:val="clear" w:color="auto" w:fill="FFFFFF"/>
                <w:lang w:val="fr-FR"/>
              </w:rPr>
            </w:pPr>
            <w:r w:rsidRPr="002C2808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>Début de la mission :</w:t>
            </w:r>
            <w:r w:rsidR="00EB3875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 xml:space="preserve"> </w:t>
            </w:r>
            <w:proofErr w:type="gramStart"/>
            <w:r w:rsidR="00547322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>DES</w:t>
            </w:r>
            <w:proofErr w:type="gramEnd"/>
            <w:r w:rsidR="00547322" w:rsidRPr="002C2808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highlight w:val="yellow"/>
                <w:shd w:val="clear" w:color="auto" w:fill="FFFFFF"/>
                <w:lang w:val="fr-FR"/>
              </w:rPr>
              <w:t xml:space="preserve"> QUE POSSIBLE</w:t>
            </w:r>
          </w:p>
          <w:p w14:paraId="2489D89A" w14:textId="77777777" w:rsidR="00171F18" w:rsidRDefault="000909BC" w:rsidP="0078417B">
            <w:pPr>
              <w:spacing w:before="120" w:line="360" w:lineRule="auto"/>
              <w:rPr>
                <w:rStyle w:val="displaylabel"/>
                <w:rFonts w:ascii="Eras Light ITC" w:hAnsi="Eras Light ITC" w:cs="Tahoma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</w:pPr>
            <w:r w:rsidRPr="000909BC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Avan</w:t>
            </w:r>
            <w:r w:rsidRPr="000909BC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tages :</w:t>
            </w:r>
            <w:r w:rsidRPr="000909BC">
              <w:rPr>
                <w:bCs w:val="0"/>
                <w:sz w:val="22"/>
                <w:szCs w:val="22"/>
                <w:lang w:val="fr-FR"/>
              </w:rPr>
              <w:t xml:space="preserve"> </w:t>
            </w:r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Aide au logement, </w:t>
            </w:r>
            <w:r w:rsidRPr="000909BC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  <w:t>congés conventionnels, Prime Laforcade</w:t>
            </w:r>
          </w:p>
          <w:p w14:paraId="0A2D42E0" w14:textId="20733F38" w:rsidR="000909BC" w:rsidRPr="000909BC" w:rsidRDefault="000909BC" w:rsidP="0078417B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</w:pPr>
          </w:p>
        </w:tc>
      </w:tr>
      <w:tr w:rsidR="00D14B97" w:rsidRPr="00B366C6" w14:paraId="321B4D95" w14:textId="77777777" w:rsidTr="00860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0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2C848657" w14:textId="77777777" w:rsidR="00D14B97" w:rsidRDefault="00D14B97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  <w:p w14:paraId="7D90ABCA" w14:textId="77777777" w:rsidR="000909BC" w:rsidRPr="00B578E3" w:rsidRDefault="000909BC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4"/>
                <w:shd w:val="clear" w:color="auto" w:fill="FFFFFF"/>
                <w:lang w:val="fr-FR"/>
              </w:rPr>
            </w:pPr>
          </w:p>
        </w:tc>
      </w:tr>
    </w:tbl>
    <w:p w14:paraId="27902806" w14:textId="77777777" w:rsidR="00FE37D7" w:rsidRDefault="00492A5A" w:rsidP="00FE37D7">
      <w:pPr>
        <w:ind w:left="4111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22124837" w14:textId="3D2AA1DB" w:rsidR="00087A47" w:rsidRPr="00FE37D7" w:rsidRDefault="00087A47" w:rsidP="00FE37D7">
      <w:pPr>
        <w:ind w:left="4111"/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Sous l’autorité d</w:t>
      </w:r>
      <w:r w:rsidR="00245EA0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u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chef de service</w:t>
      </w:r>
      <w:r w:rsidR="00245EA0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éducatif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, l</w:t>
      </w:r>
      <w:r w:rsidR="00245EA0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’aide-soignant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de nuit 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assure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la sécurité des jeunes en internat pendant la nuit</w:t>
      </w:r>
      <w:r w:rsidR="004815CC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.</w:t>
      </w:r>
    </w:p>
    <w:p w14:paraId="32693448" w14:textId="7E7C1A20" w:rsidR="00087A47" w:rsidRPr="008D0F77" w:rsidRDefault="00087A47" w:rsidP="00087A47">
      <w:pPr>
        <w:spacing w:after="0" w:line="276" w:lineRule="auto"/>
        <w:ind w:left="-142"/>
        <w:contextualSpacing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Il agit en cohérence avec le projet d’accueil en hébergement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et les projets des jeunes accueillis.</w:t>
      </w:r>
    </w:p>
    <w:p w14:paraId="090780E1" w14:textId="434E2E6C" w:rsidR="00087A47" w:rsidRPr="008D0F77" w:rsidRDefault="00087A47" w:rsidP="00087A47">
      <w:pPr>
        <w:spacing w:after="0" w:line="276" w:lineRule="auto"/>
        <w:ind w:left="-142"/>
        <w:contextualSpacing/>
        <w:jc w:val="both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Il garantit un travail en transdisciplinarité avec l’équipe éducative et les maîtresses de maison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.</w:t>
      </w:r>
    </w:p>
    <w:p w14:paraId="02454B7B" w14:textId="6A6A3A62" w:rsidR="00D14B97" w:rsidRPr="008D0F77" w:rsidRDefault="00D14B97" w:rsidP="00D14B97">
      <w:pPr>
        <w:spacing w:after="0" w:line="276" w:lineRule="auto"/>
        <w:ind w:left="-142"/>
        <w:contextualSpacing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Son action s’inscrit dans le cadre d’une déclinaison concrète de la charte des Droits et des Libertés de la personne accueillie, notamment au travers d’objectifs 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précis: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>- Garantir la sécurité des jeunes</w:t>
      </w:r>
    </w:p>
    <w:p w14:paraId="376D5878" w14:textId="77777777" w:rsidR="00D14B97" w:rsidRPr="008D0F77" w:rsidRDefault="00D14B97" w:rsidP="00D14B97">
      <w:pPr>
        <w:spacing w:after="0" w:line="276" w:lineRule="auto"/>
        <w:ind w:left="-142"/>
        <w:contextualSpacing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- Garantir la sécurité des locaux</w:t>
      </w:r>
    </w:p>
    <w:p w14:paraId="78E7C291" w14:textId="4713CC45" w:rsidR="00D14B97" w:rsidRPr="008D0F77" w:rsidRDefault="00D14B97" w:rsidP="00D14B97">
      <w:pPr>
        <w:spacing w:after="0" w:line="276" w:lineRule="auto"/>
        <w:ind w:left="-142"/>
        <w:contextualSpacing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- 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Assurer les soins d’hygiène, de confort et de </w:t>
      </w:r>
      <w:r w:rsidR="000909BC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prévention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 dans le respect de la personne </w:t>
      </w:r>
    </w:p>
    <w:p w14:paraId="6E2036C0" w14:textId="181BD8FF" w:rsidR="00D14B97" w:rsidRPr="008D0F77" w:rsidRDefault="00D14B97" w:rsidP="00D14B97">
      <w:pPr>
        <w:spacing w:after="0" w:line="276" w:lineRule="auto"/>
        <w:ind w:left="-142"/>
        <w:contextualSpacing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- Protéger, respecter et faire respecter l’intimité des jeunes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 xml:space="preserve">- Prévenir tout acte de maltraitance </w:t>
      </w: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br/>
        <w:t xml:space="preserve">- </w:t>
      </w:r>
      <w:r w:rsidR="00FE37D7"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 xml:space="preserve">Transmettre les informations aux équipes de jour </w:t>
      </w:r>
    </w:p>
    <w:p w14:paraId="64E14A2D" w14:textId="77777777" w:rsidR="00D14B97" w:rsidRPr="008D0F77" w:rsidRDefault="00D14B97" w:rsidP="00D14B97">
      <w:pPr>
        <w:spacing w:line="276" w:lineRule="auto"/>
        <w:ind w:left="-142"/>
        <w:rPr>
          <w:rFonts w:ascii="Eras Light ITC" w:hAnsi="Eras Light ITC"/>
          <w:color w:val="auto"/>
          <w:sz w:val="22"/>
          <w:szCs w:val="22"/>
          <w:lang w:val="fr-FR" w:eastAsia="en-US"/>
        </w:rPr>
      </w:pPr>
      <w:r w:rsidRPr="008D0F77">
        <w:rPr>
          <w:rFonts w:ascii="Eras Light ITC" w:hAnsi="Eras Light ITC"/>
          <w:color w:val="auto"/>
          <w:sz w:val="22"/>
          <w:szCs w:val="22"/>
          <w:lang w:val="fr-FR" w:eastAsia="en-US"/>
        </w:rPr>
        <w:t>- Appliquer les procédures et les protocoles mis en place au sein de l’institution</w:t>
      </w:r>
    </w:p>
    <w:p w14:paraId="31E785E0" w14:textId="77777777" w:rsidR="00615C7C" w:rsidRPr="000909BC" w:rsidRDefault="00615C7C" w:rsidP="00615C7C">
      <w:pPr>
        <w:pStyle w:val="Paragraphedeliste"/>
        <w:spacing w:after="0" w:line="276" w:lineRule="auto"/>
        <w:ind w:left="208" w:right="71"/>
        <w:jc w:val="both"/>
        <w:rPr>
          <w:rFonts w:ascii="Candara" w:hAnsi="Candara"/>
          <w:lang w:val="fr-FR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 </w:t>
      </w:r>
      <w:r w:rsidR="0078417B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compétences :</w:t>
      </w:r>
    </w:p>
    <w:p w14:paraId="36817381" w14:textId="0B5E5F28" w:rsidR="00615C7C" w:rsidRPr="008D0F77" w:rsidRDefault="00FE37D7" w:rsidP="000909BC">
      <w:pPr>
        <w:pStyle w:val="Paragraphedeliste"/>
        <w:spacing w:after="0" w:line="276" w:lineRule="auto"/>
        <w:ind w:left="208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- </w:t>
      </w:r>
      <w:r w:rsidR="00615C7C" w:rsidRPr="008D0F77">
        <w:rPr>
          <w:rFonts w:ascii="Eras Light ITC" w:hAnsi="Eras Light ITC"/>
          <w:sz w:val="22"/>
          <w:szCs w:val="22"/>
          <w:lang w:val="fr-FR"/>
        </w:rPr>
        <w:t>Connaissance des procédures de sécurité et d’urgence</w:t>
      </w:r>
    </w:p>
    <w:p w14:paraId="04154034" w14:textId="11B3705B" w:rsidR="00986078" w:rsidRPr="008D0F77" w:rsidRDefault="00FE37D7" w:rsidP="00FE37D7">
      <w:pPr>
        <w:spacing w:after="0" w:line="276" w:lineRule="auto"/>
        <w:ind w:left="-152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-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>Capacité à travailler en autonomie et à gérer les situations d’urgence</w:t>
      </w:r>
    </w:p>
    <w:p w14:paraId="24F5158A" w14:textId="0570282A" w:rsidR="00986078" w:rsidRPr="008D0F77" w:rsidRDefault="00FE37D7" w:rsidP="00986078">
      <w:pPr>
        <w:spacing w:after="0" w:line="276" w:lineRule="auto"/>
        <w:ind w:left="-152" w:right="71"/>
        <w:jc w:val="both"/>
        <w:rPr>
          <w:rFonts w:ascii="Eras Light ITC" w:hAnsi="Eras Light ITC"/>
          <w:sz w:val="22"/>
          <w:szCs w:val="22"/>
          <w:lang w:val="fr-FR"/>
        </w:rPr>
      </w:pPr>
      <w:r w:rsidRPr="008D0F77">
        <w:rPr>
          <w:rFonts w:ascii="Eras Light ITC" w:hAnsi="Eras Light ITC"/>
          <w:sz w:val="22"/>
          <w:szCs w:val="22"/>
          <w:lang w:val="fr-FR"/>
        </w:rPr>
        <w:t xml:space="preserve">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 xml:space="preserve">- Capacité de travail en équipe           </w:t>
      </w:r>
    </w:p>
    <w:p w14:paraId="695418D8" w14:textId="54ACED7B" w:rsidR="00B81E4B" w:rsidRPr="00560DF2" w:rsidRDefault="000909BC" w:rsidP="000909BC">
      <w:pPr>
        <w:spacing w:after="0" w:line="276" w:lineRule="auto"/>
        <w:ind w:left="4168" w:right="71"/>
        <w:jc w:val="both"/>
        <w:rPr>
          <w:sz w:val="22"/>
          <w:lang w:val="fr-FR"/>
        </w:rPr>
      </w:pPr>
      <w:r>
        <w:rPr>
          <w:rFonts w:ascii="Eras Light ITC" w:hAnsi="Eras Light ITC"/>
          <w:sz w:val="22"/>
          <w:szCs w:val="22"/>
          <w:lang w:val="fr-FR"/>
        </w:rPr>
        <w:t xml:space="preserve">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 xml:space="preserve">- Sens de l’écoute, </w:t>
      </w:r>
      <w:r w:rsidR="00615C7C" w:rsidRPr="008D0F77">
        <w:rPr>
          <w:rFonts w:ascii="Eras Light ITC" w:hAnsi="Eras Light ITC"/>
          <w:sz w:val="22"/>
          <w:szCs w:val="22"/>
          <w:lang w:val="fr-FR"/>
        </w:rPr>
        <w:t xml:space="preserve">et de réassurance </w:t>
      </w:r>
      <w:r w:rsidR="00986078" w:rsidRPr="008D0F77">
        <w:rPr>
          <w:rFonts w:ascii="Eras Light ITC" w:hAnsi="Eras Light ITC"/>
          <w:sz w:val="22"/>
          <w:szCs w:val="22"/>
          <w:lang w:val="fr-FR"/>
        </w:rPr>
        <w:t>auprès des jeunes</w:t>
      </w:r>
    </w:p>
    <w:sectPr w:rsidR="00B81E4B" w:rsidRPr="00560DF2" w:rsidSect="00171F18">
      <w:headerReference w:type="default" r:id="rId14"/>
      <w:footerReference w:type="default" r:id="rId15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477C58" w14:textId="77777777" w:rsidR="004B4913" w:rsidRDefault="004B4913" w:rsidP="00171F18">
      <w:pPr>
        <w:spacing w:after="0" w:line="240" w:lineRule="auto"/>
      </w:pPr>
      <w:r>
        <w:separator/>
      </w:r>
    </w:p>
  </w:endnote>
  <w:endnote w:type="continuationSeparator" w:id="0">
    <w:p w14:paraId="15C726E5" w14:textId="77777777" w:rsidR="004B4913" w:rsidRDefault="004B4913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DB0F9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2BE9E8A5" wp14:editId="478EBFD6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4A624092" wp14:editId="3653F3FC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4DC3E74F" wp14:editId="6F8D9697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366C6" w14:paraId="49E2E7BA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46EB3F29" w14:textId="6625A30B" w:rsidR="00171F18" w:rsidRPr="00560DF2" w:rsidRDefault="00171F18" w:rsidP="0023340D">
          <w:pPr>
            <w:spacing w:after="218" w:line="259" w:lineRule="auto"/>
            <w:ind w:left="3"/>
            <w:jc w:val="center"/>
            <w:rPr>
              <w:rFonts w:ascii="Candara" w:hAnsi="Candara"/>
              <w:lang w:val="fr-FR"/>
            </w:rPr>
          </w:pPr>
          <w:r w:rsidRPr="00560DF2"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>Envoyez votre CV et LM à</w:t>
          </w:r>
          <w:r w:rsidR="0023340D" w:rsidRPr="00560DF2"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 xml:space="preserve"> </w:t>
          </w:r>
          <w:r w:rsidRPr="00560DF2">
            <w:rPr>
              <w:rFonts w:ascii="Gadugi" w:hAnsi="Gadugi"/>
              <w:color w:val="E76A1D" w:themeColor="accent1"/>
              <w:sz w:val="32"/>
              <w:szCs w:val="28"/>
              <w:lang w:val="fr-FR"/>
            </w:rPr>
            <w:t>:</w:t>
          </w:r>
          <w:r w:rsidRPr="00560DF2">
            <w:rPr>
              <w:rFonts w:ascii="Gadugi" w:hAnsi="Gadugi"/>
              <w:color w:val="E76A1D" w:themeColor="accent1"/>
              <w:sz w:val="22"/>
              <w:lang w:val="fr-FR"/>
            </w:rPr>
            <w:t xml:space="preserve"> </w:t>
          </w:r>
          <w:r w:rsidR="0023340D" w:rsidRPr="00560DF2">
            <w:rPr>
              <w:rFonts w:ascii="Candara" w:hAnsi="Candara"/>
              <w:color w:val="0000FF"/>
              <w:u w:val="single" w:color="0000FF"/>
              <w:lang w:val="fr-FR"/>
            </w:rPr>
            <w:t xml:space="preserve"> </w:t>
          </w:r>
          <w:r w:rsidR="00CA4BBA" w:rsidRPr="007B639A">
            <w:rPr>
              <w:rFonts w:ascii="Candara" w:hAnsi="Candara"/>
              <w:color w:val="0000FF"/>
              <w:u w:val="single" w:color="0000FF"/>
              <w:lang w:val="fr-FR"/>
            </w:rPr>
            <w:t>cdseducatif.irjs@thandm.fr</w:t>
          </w:r>
          <w:r w:rsidR="00CA4BBA" w:rsidRPr="00560DF2">
            <w:rPr>
              <w:rFonts w:ascii="Gadugi" w:hAnsi="Gadugi"/>
              <w:b/>
              <w:sz w:val="22"/>
              <w:lang w:val="fr-FR"/>
            </w:rPr>
            <w:t xml:space="preserve"> </w:t>
          </w:r>
          <w:r w:rsidRPr="00560DF2">
            <w:rPr>
              <w:rFonts w:ascii="Gadugi" w:hAnsi="Gadugi"/>
              <w:b/>
              <w:sz w:val="22"/>
              <w:lang w:val="fr-FR"/>
            </w:rPr>
            <w:br/>
          </w:r>
          <w:r w:rsidR="0023340D" w:rsidRPr="00560DF2">
            <w:rPr>
              <w:rFonts w:ascii="Gadugi" w:hAnsi="Gadugi"/>
              <w:sz w:val="22"/>
              <w:lang w:val="fr-FR"/>
            </w:rPr>
            <w:t xml:space="preserve">IRJS Raymond </w:t>
          </w:r>
          <w:proofErr w:type="spellStart"/>
          <w:r w:rsidR="0023340D" w:rsidRPr="00560DF2">
            <w:rPr>
              <w:rFonts w:ascii="Gadugi" w:hAnsi="Gadugi"/>
              <w:sz w:val="22"/>
              <w:lang w:val="fr-FR"/>
            </w:rPr>
            <w:t>Barberot</w:t>
          </w:r>
          <w:proofErr w:type="spellEnd"/>
          <w:r w:rsidR="0023340D" w:rsidRPr="00560DF2">
            <w:rPr>
              <w:rFonts w:ascii="Gadugi" w:hAnsi="Gadugi"/>
              <w:sz w:val="22"/>
              <w:lang w:val="fr-FR"/>
            </w:rPr>
            <w:t xml:space="preserve"> 73 rue de Bagneaux 45140 ST JEAN DE LA RUELLE</w:t>
          </w:r>
        </w:p>
      </w:tc>
    </w:tr>
  </w:tbl>
  <w:p w14:paraId="20E0B0A0" w14:textId="77777777" w:rsidR="00171F18" w:rsidRPr="00560DF2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25D71758" wp14:editId="47A74171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560DF2">
      <w:rPr>
        <w:lang w:val="fr-FR"/>
      </w:rPr>
      <w:tab/>
    </w:r>
  </w:p>
  <w:p w14:paraId="66E4ACBC" w14:textId="77777777" w:rsidR="00171F18" w:rsidRPr="00560DF2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42F08" w14:textId="77777777" w:rsidR="004B4913" w:rsidRDefault="004B4913" w:rsidP="00171F18">
      <w:pPr>
        <w:spacing w:after="0" w:line="240" w:lineRule="auto"/>
      </w:pPr>
      <w:r>
        <w:separator/>
      </w:r>
    </w:p>
  </w:footnote>
  <w:footnote w:type="continuationSeparator" w:id="0">
    <w:p w14:paraId="26F1D51C" w14:textId="77777777" w:rsidR="004B4913" w:rsidRDefault="004B4913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11273" w14:textId="77777777" w:rsidR="00EA5687" w:rsidRDefault="00EA5687">
    <w:pPr>
      <w:pStyle w:val="En-tte"/>
      <w:rPr>
        <w:noProof/>
        <w:lang w:val="fr-FR" w:eastAsia="fr-FR"/>
      </w:rPr>
    </w:pPr>
  </w:p>
  <w:p w14:paraId="658DA1A3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819AB"/>
    <w:multiLevelType w:val="hybridMultilevel"/>
    <w:tmpl w:val="9914425A"/>
    <w:lvl w:ilvl="0" w:tplc="7D62917A">
      <w:start w:val="73"/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1" w15:restartNumberingAfterBreak="0">
    <w:nsid w:val="4F873BB7"/>
    <w:multiLevelType w:val="hybridMultilevel"/>
    <w:tmpl w:val="E0A264F4"/>
    <w:lvl w:ilvl="0" w:tplc="2D0480F0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986402">
    <w:abstractNumId w:val="1"/>
  </w:num>
  <w:num w:numId="2" w16cid:durableId="1006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2160D"/>
    <w:rsid w:val="0003253D"/>
    <w:rsid w:val="00050697"/>
    <w:rsid w:val="00057102"/>
    <w:rsid w:val="00062D06"/>
    <w:rsid w:val="00064C6F"/>
    <w:rsid w:val="00087A47"/>
    <w:rsid w:val="000909BC"/>
    <w:rsid w:val="000F065B"/>
    <w:rsid w:val="000F585E"/>
    <w:rsid w:val="0010582C"/>
    <w:rsid w:val="00113C5B"/>
    <w:rsid w:val="00143036"/>
    <w:rsid w:val="00161623"/>
    <w:rsid w:val="00171F18"/>
    <w:rsid w:val="001769BC"/>
    <w:rsid w:val="00181A6E"/>
    <w:rsid w:val="001933DC"/>
    <w:rsid w:val="001E5B6A"/>
    <w:rsid w:val="001F0877"/>
    <w:rsid w:val="001F1F37"/>
    <w:rsid w:val="001F23AA"/>
    <w:rsid w:val="00214A4E"/>
    <w:rsid w:val="00225DDB"/>
    <w:rsid w:val="00231F63"/>
    <w:rsid w:val="0023340D"/>
    <w:rsid w:val="00245EA0"/>
    <w:rsid w:val="002502DF"/>
    <w:rsid w:val="00257F28"/>
    <w:rsid w:val="002843C6"/>
    <w:rsid w:val="002856B6"/>
    <w:rsid w:val="002C1F3D"/>
    <w:rsid w:val="002C2808"/>
    <w:rsid w:val="002E2B02"/>
    <w:rsid w:val="003001F2"/>
    <w:rsid w:val="00300803"/>
    <w:rsid w:val="00303692"/>
    <w:rsid w:val="003116C6"/>
    <w:rsid w:val="00311807"/>
    <w:rsid w:val="00312CE7"/>
    <w:rsid w:val="00341224"/>
    <w:rsid w:val="0034487A"/>
    <w:rsid w:val="00375AC8"/>
    <w:rsid w:val="003A1404"/>
    <w:rsid w:val="003B6F49"/>
    <w:rsid w:val="003D3333"/>
    <w:rsid w:val="003E394A"/>
    <w:rsid w:val="003F719B"/>
    <w:rsid w:val="0040067E"/>
    <w:rsid w:val="00401FA5"/>
    <w:rsid w:val="00403A4C"/>
    <w:rsid w:val="00413DEA"/>
    <w:rsid w:val="00442736"/>
    <w:rsid w:val="0046358B"/>
    <w:rsid w:val="00470696"/>
    <w:rsid w:val="004815CC"/>
    <w:rsid w:val="00491FC3"/>
    <w:rsid w:val="00492A5A"/>
    <w:rsid w:val="004B4913"/>
    <w:rsid w:val="004D0689"/>
    <w:rsid w:val="004D1966"/>
    <w:rsid w:val="004E64AF"/>
    <w:rsid w:val="004F3E53"/>
    <w:rsid w:val="004F6436"/>
    <w:rsid w:val="004F6784"/>
    <w:rsid w:val="00514B1B"/>
    <w:rsid w:val="00547322"/>
    <w:rsid w:val="005559E2"/>
    <w:rsid w:val="00560DF2"/>
    <w:rsid w:val="0056163E"/>
    <w:rsid w:val="00563C5A"/>
    <w:rsid w:val="0057415B"/>
    <w:rsid w:val="00580427"/>
    <w:rsid w:val="00583AFF"/>
    <w:rsid w:val="00584755"/>
    <w:rsid w:val="00586C7D"/>
    <w:rsid w:val="005B05D7"/>
    <w:rsid w:val="005D5843"/>
    <w:rsid w:val="005F1ABB"/>
    <w:rsid w:val="00604ADE"/>
    <w:rsid w:val="006056A8"/>
    <w:rsid w:val="00615C7C"/>
    <w:rsid w:val="00616230"/>
    <w:rsid w:val="00626F7C"/>
    <w:rsid w:val="00631E62"/>
    <w:rsid w:val="00646FFB"/>
    <w:rsid w:val="006528A0"/>
    <w:rsid w:val="00671B3D"/>
    <w:rsid w:val="006A531C"/>
    <w:rsid w:val="006C2471"/>
    <w:rsid w:val="0078417B"/>
    <w:rsid w:val="007C19BC"/>
    <w:rsid w:val="007D7565"/>
    <w:rsid w:val="007E65CE"/>
    <w:rsid w:val="007F6309"/>
    <w:rsid w:val="00802A25"/>
    <w:rsid w:val="008332D2"/>
    <w:rsid w:val="008601E5"/>
    <w:rsid w:val="0086045E"/>
    <w:rsid w:val="008640F5"/>
    <w:rsid w:val="00890769"/>
    <w:rsid w:val="008D0F77"/>
    <w:rsid w:val="008D7118"/>
    <w:rsid w:val="0094203C"/>
    <w:rsid w:val="00986078"/>
    <w:rsid w:val="009F2523"/>
    <w:rsid w:val="00A00885"/>
    <w:rsid w:val="00A442D9"/>
    <w:rsid w:val="00A62E4F"/>
    <w:rsid w:val="00A6585D"/>
    <w:rsid w:val="00A7322E"/>
    <w:rsid w:val="00AA1305"/>
    <w:rsid w:val="00AE672B"/>
    <w:rsid w:val="00B17F69"/>
    <w:rsid w:val="00B2129D"/>
    <w:rsid w:val="00B2335A"/>
    <w:rsid w:val="00B366C6"/>
    <w:rsid w:val="00B43436"/>
    <w:rsid w:val="00B5304C"/>
    <w:rsid w:val="00B54E41"/>
    <w:rsid w:val="00B578E3"/>
    <w:rsid w:val="00B60A48"/>
    <w:rsid w:val="00B6336D"/>
    <w:rsid w:val="00B63B65"/>
    <w:rsid w:val="00B67651"/>
    <w:rsid w:val="00B81E4B"/>
    <w:rsid w:val="00B95C52"/>
    <w:rsid w:val="00BE4A48"/>
    <w:rsid w:val="00BF4B0A"/>
    <w:rsid w:val="00C136EA"/>
    <w:rsid w:val="00C23F21"/>
    <w:rsid w:val="00C34BE1"/>
    <w:rsid w:val="00C42BFC"/>
    <w:rsid w:val="00C524A9"/>
    <w:rsid w:val="00C915E0"/>
    <w:rsid w:val="00C97CB6"/>
    <w:rsid w:val="00CA02CF"/>
    <w:rsid w:val="00CA4BBA"/>
    <w:rsid w:val="00CB4F9C"/>
    <w:rsid w:val="00D06C0B"/>
    <w:rsid w:val="00D14B97"/>
    <w:rsid w:val="00D41087"/>
    <w:rsid w:val="00D5495F"/>
    <w:rsid w:val="00D54D29"/>
    <w:rsid w:val="00D801DD"/>
    <w:rsid w:val="00D805A9"/>
    <w:rsid w:val="00DB2270"/>
    <w:rsid w:val="00DC6195"/>
    <w:rsid w:val="00DD7F4E"/>
    <w:rsid w:val="00E3266F"/>
    <w:rsid w:val="00E759D5"/>
    <w:rsid w:val="00E84E80"/>
    <w:rsid w:val="00EA5687"/>
    <w:rsid w:val="00EB3875"/>
    <w:rsid w:val="00EC7E22"/>
    <w:rsid w:val="00ED5763"/>
    <w:rsid w:val="00F05018"/>
    <w:rsid w:val="00F54C27"/>
    <w:rsid w:val="00F9296E"/>
    <w:rsid w:val="00FA6D3B"/>
    <w:rsid w:val="00FE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4D4A03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5F1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7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Props1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7A9F42-B3E5-4D69-B293-D2EF7B1AB6B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22</TotalTime>
  <Pages>1</Pages>
  <Words>328</Words>
  <Characters>1810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Béatrice COMPIN</cp:lastModifiedBy>
  <cp:revision>8</cp:revision>
  <cp:lastPrinted>2021-07-02T12:39:00Z</cp:lastPrinted>
  <dcterms:created xsi:type="dcterms:W3CDTF">2025-05-05T11:45:00Z</dcterms:created>
  <dcterms:modified xsi:type="dcterms:W3CDTF">2025-09-10T15:50:00Z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