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83616" w14:textId="77777777" w:rsidR="00176818" w:rsidRPr="00016FF6" w:rsidRDefault="00016FF6" w:rsidP="00016FF6">
      <w:pPr>
        <w:pStyle w:val="Citationintense"/>
        <w:framePr w:wrap="auto" w:vAnchor="margin" w:yAlign="inline"/>
        <w:spacing w:before="0" w:after="0"/>
        <w:ind w:left="2880" w:firstLine="720"/>
        <w:jc w:val="left"/>
        <w:rPr>
          <w:rFonts w:ascii="Eras Light ITC" w:hAnsi="Eras Light ITC"/>
          <w:color w:val="404040" w:themeColor="text1" w:themeTint="BF"/>
          <w:sz w:val="44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176055F" wp14:editId="17B8DC44">
            <wp:simplePos x="0" y="0"/>
            <wp:positionH relativeFrom="page">
              <wp:align>right</wp:align>
            </wp:positionH>
            <wp:positionV relativeFrom="page">
              <wp:posOffset>274955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F37" w:rsidRPr="0007618E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B642DA" w:rsidRPr="0007618E">
        <w:rPr>
          <w:rFonts w:ascii="Eras Light ITC" w:hAnsi="Eras Light ITC"/>
          <w:color w:val="595959" w:themeColor="text1" w:themeTint="A6"/>
          <w:sz w:val="44"/>
        </w:rPr>
        <w:t>Educateur spécialisé</w:t>
      </w:r>
    </w:p>
    <w:p w14:paraId="177FD1B2" w14:textId="192DA4C1" w:rsidR="006528A0" w:rsidRPr="0007618E" w:rsidRDefault="006528A0" w:rsidP="002A253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07618E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176818" w:rsidRPr="0007618E">
        <w:rPr>
          <w:rFonts w:ascii="Eras Light ITC" w:hAnsi="Eras Light ITC"/>
          <w:color w:val="595959" w:themeColor="text1" w:themeTint="A6"/>
          <w:sz w:val="28"/>
        </w:rPr>
        <w:t>Oucques la nouvelle (41)</w:t>
      </w:r>
      <w:r w:rsidR="001F1F37" w:rsidRPr="0007618E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Pr="0007618E">
        <w:rPr>
          <w:rFonts w:ascii="Eras Light ITC" w:hAnsi="Eras Light ITC"/>
          <w:color w:val="595959" w:themeColor="text1" w:themeTint="A6"/>
          <w:sz w:val="28"/>
        </w:rPr>
        <w:tab/>
      </w:r>
      <w:r w:rsidRPr="0007618E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Pr="0007618E">
        <w:rPr>
          <w:rFonts w:ascii="Eras Light ITC" w:hAnsi="Eras Light ITC"/>
          <w:color w:val="595959" w:themeColor="text1" w:themeTint="A6"/>
          <w:sz w:val="28"/>
        </w:rPr>
        <w:t xml:space="preserve">  CD</w:t>
      </w:r>
      <w:r w:rsidR="002A2532">
        <w:rPr>
          <w:rFonts w:ascii="Eras Light ITC" w:hAnsi="Eras Light ITC"/>
          <w:color w:val="595959" w:themeColor="text1" w:themeTint="A6"/>
          <w:sz w:val="28"/>
        </w:rPr>
        <w:t xml:space="preserve">I    </w:t>
      </w:r>
      <w:r w:rsidR="00016FF6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016FF6">
        <w:rPr>
          <w:rFonts w:ascii="Eras Light ITC" w:hAnsi="Eras Light ITC"/>
          <w:color w:val="595959" w:themeColor="text1" w:themeTint="A6"/>
          <w:sz w:val="28"/>
        </w:rPr>
        <w:t xml:space="preserve"> 1 ETP</w:t>
      </w:r>
    </w:p>
    <w:p w14:paraId="1D9C5C21" w14:textId="50479041" w:rsidR="00016FF6" w:rsidRDefault="00F52C58" w:rsidP="00016FF6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016FF6">
        <w:rPr>
          <w:rFonts w:ascii="Eras Light ITC" w:hAnsi="Eras Light ITC"/>
          <w:color w:val="595959" w:themeColor="text1" w:themeTint="A6"/>
          <w:sz w:val="28"/>
        </w:rPr>
        <w:t>Poste à pouvoir </w:t>
      </w:r>
      <w:r w:rsidR="002A2532">
        <w:rPr>
          <w:rFonts w:ascii="Eras Light ITC" w:hAnsi="Eras Light ITC"/>
          <w:color w:val="595959" w:themeColor="text1" w:themeTint="A6"/>
          <w:sz w:val="28"/>
        </w:rPr>
        <w:t>au 20/04/2024</w:t>
      </w:r>
    </w:p>
    <w:p w14:paraId="128715E3" w14:textId="77777777" w:rsidR="00016FF6" w:rsidRPr="00016FF6" w:rsidRDefault="00016FF6" w:rsidP="00016FF6">
      <w:pPr>
        <w:rPr>
          <w:lang w:val="fr-FR" w:eastAsia="en-US"/>
        </w:rPr>
      </w:pPr>
    </w:p>
    <w:p w14:paraId="635F6C45" w14:textId="77777777" w:rsidR="00E759D5" w:rsidRPr="00DB2270" w:rsidRDefault="00016FF6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drawing>
          <wp:anchor distT="0" distB="0" distL="114300" distR="114300" simplePos="0" relativeHeight="251671552" behindDoc="0" locked="0" layoutInCell="1" allowOverlap="1" wp14:anchorId="29E6CC82" wp14:editId="16406CB9">
            <wp:simplePos x="0" y="0"/>
            <wp:positionH relativeFrom="margin">
              <wp:align>left</wp:align>
            </wp:positionH>
            <wp:positionV relativeFrom="margin">
              <wp:posOffset>1628140</wp:posOffset>
            </wp:positionV>
            <wp:extent cx="1357884" cy="1268730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uveau logo t'hand'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7884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5EC985DB" w14:textId="77777777" w:rsidR="00616959" w:rsidRPr="00616959" w:rsidRDefault="00616959" w:rsidP="00D5327C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L’</w:t>
      </w:r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>association T’</w:t>
      </w:r>
      <w:proofErr w:type="spellStart"/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>hand’M</w:t>
      </w:r>
      <w:proofErr w:type="spellEnd"/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 xml:space="preserve"> </w:t>
      </w:r>
      <w:r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est une association qui promeut l’inclusion des personnes en situation de handicap et ne cesse de développer une offre de services innovante : service éducatif, accompagnement professionnel, familial et social.</w:t>
      </w:r>
    </w:p>
    <w:p w14:paraId="742106E2" w14:textId="77777777" w:rsidR="00616959" w:rsidRPr="00176818" w:rsidRDefault="00616959" w:rsidP="00616959">
      <w:pPr>
        <w:spacing w:line="360" w:lineRule="auto"/>
        <w:ind w:left="2694"/>
        <w:jc w:val="both"/>
        <w:rPr>
          <w:rFonts w:ascii="Eras Light ITC" w:hAnsi="Eras Light ITC"/>
          <w:sz w:val="22"/>
          <w:lang w:val="fr-FR"/>
        </w:rPr>
      </w:pPr>
      <w:r w:rsidRPr="00616959">
        <w:rPr>
          <w:rFonts w:ascii="Eras Light ITC" w:hAnsi="Eras Light ITC"/>
          <w:color w:val="595959" w:themeColor="text1" w:themeTint="A6"/>
          <w:sz w:val="22"/>
          <w:lang w:val="fr"/>
        </w:rPr>
        <w:t>Spécialisé dans l’accueil de personnes sourdes et malentendantes, notre établissement accueille 30 adultes en situation de handicap. Dynamique et rigoureux, vous intégrez une équipe composée de personnel éducatif et paramédical.</w:t>
      </w:r>
      <w:r w:rsidR="00176818">
        <w:rPr>
          <w:rFonts w:ascii="Eras Light ITC" w:hAnsi="Eras Light ITC"/>
          <w:sz w:val="22"/>
          <w:lang w:val="fr-FR"/>
        </w:rPr>
        <w:tab/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120"/>
      </w:tblGrid>
      <w:tr w:rsidR="003F719B" w:rsidRPr="0007618E" w14:paraId="3BF57A17" w14:textId="77777777" w:rsidTr="00053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212149F" w14:textId="1CA44324" w:rsidR="001F1F37" w:rsidRPr="00016FF6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u w:val="single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Niveau d'étude :</w:t>
            </w:r>
            <w:r w:rsidRPr="00016FF6">
              <w:rPr>
                <w:rFonts w:ascii="Eras Light ITC" w:hAnsi="Eras Light ITC"/>
                <w:color w:val="595959" w:themeColor="text1" w:themeTint="A6"/>
                <w:sz w:val="22"/>
                <w:szCs w:val="22"/>
                <w:lang w:val="fr"/>
              </w:rPr>
              <w:t xml:space="preserve"> </w:t>
            </w:r>
            <w:r w:rsidR="00176818" w:rsidRPr="00016FF6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 xml:space="preserve">Diplôme </w:t>
            </w:r>
            <w:r w:rsidR="00B642DA" w:rsidRPr="00016FF6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>Educateur spécialisé</w:t>
            </w:r>
            <w:r w:rsidR="003404A3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 xml:space="preserve"> </w:t>
            </w:r>
          </w:p>
          <w:p w14:paraId="7AADEFCD" w14:textId="77777777" w:rsidR="001F1F37" w:rsidRPr="00016FF6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u w:val="single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Expérience :</w:t>
            </w:r>
            <w:r w:rsidR="00176818"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176818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Débutant accepté</w:t>
            </w:r>
          </w:p>
          <w:p w14:paraId="7DD575B8" w14:textId="77777777" w:rsidR="001F1F37" w:rsidRPr="00016FF6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Lieu de la mission 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: 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Rue de Janville, 41290 </w:t>
            </w:r>
            <w:r w:rsidR="00176818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Oucques la nouvelle</w:t>
            </w:r>
          </w:p>
          <w:p w14:paraId="01120391" w14:textId="77777777" w:rsidR="001F1F37" w:rsidRPr="00016FF6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  <w:u w:val="single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Etablissement :</w:t>
            </w:r>
            <w:r w:rsidR="004F3E53"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53F3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r w:rsidR="00016FF6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Foyer d’Hébergement 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</w:r>
            <w:r w:rsidR="00016FF6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« le Clair Logis »</w:t>
            </w:r>
          </w:p>
          <w:p w14:paraId="2B1F7E8F" w14:textId="77777777" w:rsidR="001F1F37" w:rsidRPr="00016FF6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Poste(s) disponible(s) 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1</w:t>
            </w:r>
          </w:p>
          <w:p w14:paraId="72470638" w14:textId="77777777" w:rsidR="001F1F37" w:rsidRPr="00016FF6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Statut 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BD35AD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Employé</w:t>
            </w:r>
          </w:p>
          <w:p w14:paraId="29C6889F" w14:textId="77777777" w:rsidR="001F1F37" w:rsidRPr="00016FF6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Rémunération 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176818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Selon CC66</w:t>
            </w:r>
          </w:p>
          <w:p w14:paraId="4073F7C8" w14:textId="49600E86" w:rsidR="00171F18" w:rsidRPr="00DB2270" w:rsidRDefault="003F719B" w:rsidP="00D73530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Début de la mission 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r w:rsidR="002A2532" w:rsidRPr="002A2532">
              <w:rPr>
                <w:rStyle w:val="displaylabel"/>
                <w:rFonts w:ascii="Eras Light ITC" w:hAnsi="Eras Light ITC"/>
                <w:b w:val="0"/>
                <w:bCs w:val="0"/>
                <w:color w:val="auto"/>
                <w:szCs w:val="22"/>
              </w:rPr>
              <w:t>2</w:t>
            </w:r>
            <w:r w:rsidR="002A2532" w:rsidRPr="002A2532">
              <w:rPr>
                <w:rStyle w:val="displaylabel"/>
                <w:rFonts w:ascii="Eras Light ITC" w:hAnsi="Eras Light ITC"/>
                <w:b w:val="0"/>
                <w:color w:val="auto"/>
              </w:rPr>
              <w:t>0/</w:t>
            </w:r>
            <w:r w:rsidR="002A2532">
              <w:rPr>
                <w:rStyle w:val="displaylabel"/>
                <w:rFonts w:ascii="Eras Light ITC" w:hAnsi="Eras Light ITC"/>
                <w:b w:val="0"/>
                <w:color w:val="auto"/>
              </w:rPr>
              <w:t>0</w:t>
            </w:r>
            <w:r w:rsidR="002A2532" w:rsidRPr="002A2532">
              <w:rPr>
                <w:rStyle w:val="displaylabel"/>
                <w:rFonts w:ascii="Eras Light ITC" w:hAnsi="Eras Light ITC"/>
                <w:b w:val="0"/>
                <w:color w:val="auto"/>
              </w:rPr>
              <w:t>4/2024</w:t>
            </w:r>
          </w:p>
        </w:tc>
      </w:tr>
      <w:tr w:rsidR="00176818" w:rsidRPr="0007618E" w14:paraId="2E9B46E9" w14:textId="77777777" w:rsidTr="00053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5359944E" w14:textId="77777777" w:rsidR="00176818" w:rsidRPr="00DB2270" w:rsidRDefault="00176818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15FC1291" w14:textId="77777777" w:rsidR="00127EEF" w:rsidRDefault="00492A5A" w:rsidP="00616959">
      <w:pPr>
        <w:spacing w:after="0" w:line="360" w:lineRule="auto"/>
        <w:jc w:val="both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026107D1" w14:textId="77777777" w:rsidR="00127EEF" w:rsidRDefault="00127EEF" w:rsidP="00616959">
      <w:pPr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Dans le re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s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pect du projet d’établissement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, vous serez en charge de : </w:t>
      </w:r>
    </w:p>
    <w:p w14:paraId="5F7586CF" w14:textId="77777777" w:rsidR="00127EEF" w:rsidRPr="00127EEF" w:rsidRDefault="00127EEF" w:rsidP="00616959">
      <w:pPr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-Mettre en œuvre 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les projets personnalisés des résidents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en lien avec les équipes éducatives et la direction</w:t>
      </w:r>
    </w:p>
    <w:p w14:paraId="3AC1A1A6" w14:textId="77777777" w:rsidR="00127EEF" w:rsidRPr="00127EEF" w:rsidRDefault="00127EEF" w:rsidP="00616959">
      <w:pPr>
        <w:shd w:val="clear" w:color="auto" w:fill="FFFFFF"/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="00053F31">
        <w:rPr>
          <w:rFonts w:ascii="Eras Light ITC" w:hAnsi="Eras Light ITC"/>
          <w:color w:val="595959" w:themeColor="text1" w:themeTint="A6"/>
          <w:sz w:val="22"/>
          <w:lang w:val="fr-FR" w:eastAsia="fr-FR"/>
        </w:rPr>
        <w:t>Organiser et mettre en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œuvre des activités éducatives</w:t>
      </w:r>
    </w:p>
    <w:p w14:paraId="31631DBF" w14:textId="77777777" w:rsidR="00127EEF" w:rsidRPr="00127EEF" w:rsidRDefault="00127EEF" w:rsidP="00616959">
      <w:pPr>
        <w:shd w:val="clear" w:color="auto" w:fill="FFFFFF"/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Soutenir la participation de la personne et de son environnement dans la construction de son projet personnalisé et dans le suivi des actions mises en place.</w:t>
      </w:r>
    </w:p>
    <w:p w14:paraId="4278E3F4" w14:textId="77777777" w:rsidR="00127EEF" w:rsidRPr="00127EEF" w:rsidRDefault="00127EEF" w:rsidP="00616959">
      <w:pPr>
        <w:shd w:val="clear" w:color="auto" w:fill="FFFFFF"/>
        <w:spacing w:after="0" w:line="360" w:lineRule="auto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Evaluer avec l’équipe les actions menées dans le cadre du projet socio-éducatif. </w:t>
      </w:r>
    </w:p>
    <w:p w14:paraId="32CDF0FE" w14:textId="77777777" w:rsidR="00127EEF" w:rsidRPr="00127EEF" w:rsidRDefault="00127EEF" w:rsidP="00616959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</w:t>
      </w:r>
      <w:r w:rsidRP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Identifier et analyser les besoins, les attentes et les ressources de la personne</w:t>
      </w:r>
    </w:p>
    <w:p w14:paraId="21A30296" w14:textId="77777777" w:rsidR="00171F18" w:rsidRDefault="00437283" w:rsidP="00616959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-Participe</w:t>
      </w:r>
      <w:r w:rsidR="00053F31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r </w:t>
      </w:r>
      <w:r w:rsidR="00127EEF">
        <w:rPr>
          <w:rFonts w:ascii="Eras Light ITC" w:hAnsi="Eras Light ITC"/>
          <w:color w:val="595959" w:themeColor="text1" w:themeTint="A6"/>
          <w:sz w:val="22"/>
          <w:lang w:val="fr-FR" w:eastAsia="fr-FR"/>
        </w:rPr>
        <w:t>à l’accompagnement au quotidien</w:t>
      </w:r>
    </w:p>
    <w:p w14:paraId="05A704D2" w14:textId="77777777" w:rsidR="00053F31" w:rsidRPr="00616959" w:rsidRDefault="00053F31" w:rsidP="00616959">
      <w:pPr>
        <w:shd w:val="clear" w:color="auto" w:fill="FFFFFF"/>
        <w:spacing w:after="0" w:line="360" w:lineRule="auto"/>
        <w:ind w:left="720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Poste soumis à horaire d’internat</w:t>
      </w:r>
    </w:p>
    <w:p w14:paraId="737094F9" w14:textId="77777777" w:rsidR="00B642DA" w:rsidRDefault="00577DE1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Vos </w:t>
      </w:r>
      <w:r w:rsidR="00616959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compétences</w:t>
      </w:r>
      <w:r w:rsidR="0061695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:</w:t>
      </w:r>
    </w:p>
    <w:p w14:paraId="41100680" w14:textId="77777777" w:rsidR="00B642DA" w:rsidRDefault="00B642D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 Connaissance du handicap serait un plus</w:t>
      </w:r>
    </w:p>
    <w:p w14:paraId="1ED621A9" w14:textId="77777777" w:rsidR="00B642DA" w:rsidRDefault="00B642D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 Connaissance du travail en équipe</w:t>
      </w:r>
    </w:p>
    <w:p w14:paraId="17D61CF9" w14:textId="77777777" w:rsidR="00B642DA" w:rsidRDefault="00B642D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r w:rsidR="00053F31">
        <w:rPr>
          <w:rFonts w:ascii="Eras Light ITC" w:hAnsi="Eras Light ITC"/>
          <w:color w:val="595959" w:themeColor="text1" w:themeTint="A6"/>
          <w:sz w:val="22"/>
          <w:lang w:val="fr-FR" w:eastAsia="fr-FR"/>
        </w:rPr>
        <w:t>A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utonom</w:t>
      </w:r>
      <w:r w:rsidR="00053F31">
        <w:rPr>
          <w:rFonts w:ascii="Eras Light ITC" w:hAnsi="Eras Light ITC"/>
          <w:color w:val="595959" w:themeColor="text1" w:themeTint="A6"/>
          <w:sz w:val="22"/>
          <w:lang w:val="fr-FR" w:eastAsia="fr-FR"/>
        </w:rPr>
        <w:t>ie et rigueur</w:t>
      </w:r>
    </w:p>
    <w:p w14:paraId="1A3ECB57" w14:textId="77777777" w:rsidR="00B642DA" w:rsidRPr="00176818" w:rsidRDefault="00B642DA" w:rsidP="00B642DA">
      <w:pPr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</w:p>
    <w:p w14:paraId="760B7AE1" w14:textId="77777777" w:rsidR="00B81E4B" w:rsidRPr="00616959" w:rsidRDefault="00B81E4B" w:rsidP="00616959">
      <w:pPr>
        <w:tabs>
          <w:tab w:val="left" w:pos="2212"/>
          <w:tab w:val="center" w:pos="5504"/>
        </w:tabs>
        <w:spacing w:before="120"/>
        <w:ind w:right="-104"/>
        <w:rPr>
          <w:rFonts w:ascii="Eras Light ITC" w:hAnsi="Eras Light ITC"/>
          <w:sz w:val="22"/>
          <w:lang w:val="fr-FR"/>
        </w:rPr>
      </w:pPr>
      <w:bookmarkStart w:id="0" w:name="_GoBack"/>
      <w:bookmarkEnd w:id="0"/>
    </w:p>
    <w:sectPr w:rsidR="00B81E4B" w:rsidRPr="00616959" w:rsidSect="00171F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FF52C" w14:textId="77777777" w:rsidR="00031CA7" w:rsidRDefault="00031CA7" w:rsidP="00171F18">
      <w:pPr>
        <w:spacing w:after="0" w:line="240" w:lineRule="auto"/>
      </w:pPr>
      <w:r>
        <w:separator/>
      </w:r>
    </w:p>
  </w:endnote>
  <w:endnote w:type="continuationSeparator" w:id="0">
    <w:p w14:paraId="50108542" w14:textId="77777777" w:rsidR="00031CA7" w:rsidRDefault="00031CA7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47B92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7C1E6C6A" wp14:editId="36320B74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38EE3F2D" wp14:editId="26FA799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21854D3" wp14:editId="2A7B05DC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07618E" w14:paraId="3452FE3F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05F5733F" w14:textId="03FD8E67" w:rsidR="00171F18" w:rsidRPr="00016FF6" w:rsidRDefault="00171F18" w:rsidP="001F1F37">
          <w:pPr>
            <w:ind w:left="57" w:right="57"/>
            <w:jc w:val="center"/>
            <w:rPr>
              <w:rFonts w:ascii="Eras Light ITC" w:hAnsi="Eras Light ITC"/>
              <w:noProof/>
              <w:sz w:val="22"/>
              <w:lang w:val="fr-FR"/>
            </w:rPr>
          </w:pPr>
          <w:r w:rsidRPr="00016FF6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Pr="00016FF6">
            <w:rPr>
              <w:rFonts w:ascii="Eras Light ITC" w:hAnsi="Eras Light ITC"/>
              <w:color w:val="E76A1D" w:themeColor="accent1"/>
              <w:sz w:val="32"/>
              <w:szCs w:val="28"/>
              <w:lang w:val="fr-FR"/>
            </w:rPr>
            <w:t xml:space="preserve"> :</w:t>
          </w:r>
          <w:r w:rsidRPr="00016FF6">
            <w:rPr>
              <w:rFonts w:ascii="Eras Light ITC" w:hAnsi="Eras Light ITC"/>
              <w:color w:val="E76A1D" w:themeColor="accent1"/>
              <w:sz w:val="22"/>
              <w:lang w:val="fr-FR"/>
            </w:rPr>
            <w:t xml:space="preserve"> </w:t>
          </w:r>
          <w:r w:rsidR="00616959" w:rsidRPr="00016FF6">
            <w:rPr>
              <w:rStyle w:val="Lienhypertexte"/>
              <w:rFonts w:ascii="Eras Light ITC" w:hAnsi="Eras Light ITC"/>
              <w:b/>
              <w:lang w:val="fr-FR"/>
            </w:rPr>
            <w:t>gestion.clairlogis@</w:t>
          </w:r>
          <w:r w:rsidR="002A2532">
            <w:rPr>
              <w:rStyle w:val="Lienhypertexte"/>
              <w:rFonts w:ascii="Eras Light ITC" w:hAnsi="Eras Light ITC"/>
              <w:b/>
              <w:lang w:val="fr-FR"/>
            </w:rPr>
            <w:t>t</w:t>
          </w:r>
          <w:r w:rsidR="002A2532">
            <w:rPr>
              <w:rStyle w:val="Lienhypertexte"/>
              <w:lang w:val="fr-FR"/>
            </w:rPr>
            <w:t>handm</w:t>
          </w:r>
          <w:r w:rsidR="00616959" w:rsidRPr="00016FF6">
            <w:rPr>
              <w:rStyle w:val="Lienhypertexte"/>
              <w:rFonts w:ascii="Eras Light ITC" w:hAnsi="Eras Light ITC"/>
              <w:b/>
              <w:lang w:val="fr-FR"/>
            </w:rPr>
            <w:t>.fr</w:t>
          </w:r>
          <w:r w:rsidRPr="00016FF6">
            <w:rPr>
              <w:rFonts w:ascii="Eras Light ITC" w:hAnsi="Eras Light ITC"/>
              <w:b/>
              <w:sz w:val="22"/>
              <w:lang w:val="fr-FR"/>
            </w:rPr>
            <w:br/>
          </w:r>
          <w:r w:rsidR="00616959" w:rsidRPr="00016FF6">
            <w:rPr>
              <w:rFonts w:ascii="Eras Light ITC" w:hAnsi="Eras Light ITC"/>
              <w:sz w:val="22"/>
              <w:lang w:val="fr-FR"/>
            </w:rPr>
            <w:t>Rue de Janville 41290 OUCQUES LA NOUVELLE</w:t>
          </w:r>
        </w:p>
      </w:tc>
    </w:tr>
  </w:tbl>
  <w:p w14:paraId="6EF07FDD" w14:textId="77777777" w:rsidR="00171F18" w:rsidRPr="0007618E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4C9C8F47" wp14:editId="2D318623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07618E">
      <w:rPr>
        <w:lang w:val="fr-FR"/>
      </w:rPr>
      <w:tab/>
    </w:r>
  </w:p>
  <w:p w14:paraId="1B663E58" w14:textId="77777777" w:rsidR="00171F18" w:rsidRPr="0007618E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7B259" w14:textId="77777777" w:rsidR="00031CA7" w:rsidRDefault="00031CA7" w:rsidP="00171F18">
      <w:pPr>
        <w:spacing w:after="0" w:line="240" w:lineRule="auto"/>
      </w:pPr>
      <w:r>
        <w:separator/>
      </w:r>
    </w:p>
  </w:footnote>
  <w:footnote w:type="continuationSeparator" w:id="0">
    <w:p w14:paraId="5B7D8D2C" w14:textId="77777777" w:rsidR="00031CA7" w:rsidRDefault="00031CA7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64E68" w14:textId="77777777" w:rsidR="00EA5687" w:rsidRDefault="00EA5687">
    <w:pPr>
      <w:pStyle w:val="En-tte"/>
      <w:rPr>
        <w:noProof/>
        <w:lang w:val="fr-FR" w:eastAsia="fr-FR"/>
      </w:rPr>
    </w:pPr>
  </w:p>
  <w:p w14:paraId="0FDAA375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925"/>
    <w:multiLevelType w:val="multilevel"/>
    <w:tmpl w:val="E41A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4E26F4"/>
    <w:multiLevelType w:val="multilevel"/>
    <w:tmpl w:val="3356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1A47BF"/>
    <w:multiLevelType w:val="multilevel"/>
    <w:tmpl w:val="67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16FF6"/>
    <w:rsid w:val="00031CA7"/>
    <w:rsid w:val="00050697"/>
    <w:rsid w:val="00053F31"/>
    <w:rsid w:val="00057102"/>
    <w:rsid w:val="0007618E"/>
    <w:rsid w:val="000C1C13"/>
    <w:rsid w:val="000E06F7"/>
    <w:rsid w:val="0010582C"/>
    <w:rsid w:val="00113C5B"/>
    <w:rsid w:val="00127EEF"/>
    <w:rsid w:val="00143036"/>
    <w:rsid w:val="00161623"/>
    <w:rsid w:val="00171F18"/>
    <w:rsid w:val="00176818"/>
    <w:rsid w:val="00181A6E"/>
    <w:rsid w:val="001933DC"/>
    <w:rsid w:val="001E5B6A"/>
    <w:rsid w:val="001F1F37"/>
    <w:rsid w:val="001F23AA"/>
    <w:rsid w:val="00204FA0"/>
    <w:rsid w:val="00214A4E"/>
    <w:rsid w:val="00231F63"/>
    <w:rsid w:val="0025475E"/>
    <w:rsid w:val="00257F28"/>
    <w:rsid w:val="002843C6"/>
    <w:rsid w:val="002A2532"/>
    <w:rsid w:val="002C1F3D"/>
    <w:rsid w:val="003001F2"/>
    <w:rsid w:val="00300803"/>
    <w:rsid w:val="00303692"/>
    <w:rsid w:val="003116C6"/>
    <w:rsid w:val="00332581"/>
    <w:rsid w:val="003404A3"/>
    <w:rsid w:val="00341224"/>
    <w:rsid w:val="00375AC8"/>
    <w:rsid w:val="003A1404"/>
    <w:rsid w:val="003D3333"/>
    <w:rsid w:val="003E394A"/>
    <w:rsid w:val="003F719B"/>
    <w:rsid w:val="0040067E"/>
    <w:rsid w:val="00401FA5"/>
    <w:rsid w:val="00413DEA"/>
    <w:rsid w:val="00437283"/>
    <w:rsid w:val="00470696"/>
    <w:rsid w:val="00492A5A"/>
    <w:rsid w:val="00493D02"/>
    <w:rsid w:val="004B533C"/>
    <w:rsid w:val="004D0689"/>
    <w:rsid w:val="004D1966"/>
    <w:rsid w:val="004E64AF"/>
    <w:rsid w:val="004F3E53"/>
    <w:rsid w:val="004F6436"/>
    <w:rsid w:val="004F6784"/>
    <w:rsid w:val="00514B1B"/>
    <w:rsid w:val="005559E2"/>
    <w:rsid w:val="0055662B"/>
    <w:rsid w:val="0056163E"/>
    <w:rsid w:val="00563C5A"/>
    <w:rsid w:val="0057415B"/>
    <w:rsid w:val="00577DE1"/>
    <w:rsid w:val="00583AFF"/>
    <w:rsid w:val="005D5843"/>
    <w:rsid w:val="00604ADE"/>
    <w:rsid w:val="006056A8"/>
    <w:rsid w:val="00616230"/>
    <w:rsid w:val="00616959"/>
    <w:rsid w:val="00631E62"/>
    <w:rsid w:val="006528A0"/>
    <w:rsid w:val="00681AFB"/>
    <w:rsid w:val="006A531C"/>
    <w:rsid w:val="006D6168"/>
    <w:rsid w:val="00771FAC"/>
    <w:rsid w:val="007D7565"/>
    <w:rsid w:val="007E65CE"/>
    <w:rsid w:val="00802A25"/>
    <w:rsid w:val="008332D2"/>
    <w:rsid w:val="0086045E"/>
    <w:rsid w:val="008640F5"/>
    <w:rsid w:val="0097747D"/>
    <w:rsid w:val="009F2523"/>
    <w:rsid w:val="00A00885"/>
    <w:rsid w:val="00A442D9"/>
    <w:rsid w:val="00A57925"/>
    <w:rsid w:val="00A62E4F"/>
    <w:rsid w:val="00A6585D"/>
    <w:rsid w:val="00A7322E"/>
    <w:rsid w:val="00AA1305"/>
    <w:rsid w:val="00AE672B"/>
    <w:rsid w:val="00B17F69"/>
    <w:rsid w:val="00B2335A"/>
    <w:rsid w:val="00B43436"/>
    <w:rsid w:val="00B6336D"/>
    <w:rsid w:val="00B642DA"/>
    <w:rsid w:val="00B67651"/>
    <w:rsid w:val="00B737DD"/>
    <w:rsid w:val="00B81E4B"/>
    <w:rsid w:val="00B95C52"/>
    <w:rsid w:val="00BD35AD"/>
    <w:rsid w:val="00BE4A48"/>
    <w:rsid w:val="00BF4B0A"/>
    <w:rsid w:val="00C136EA"/>
    <w:rsid w:val="00C34BE1"/>
    <w:rsid w:val="00C42BFC"/>
    <w:rsid w:val="00C524A9"/>
    <w:rsid w:val="00C915E0"/>
    <w:rsid w:val="00CA02CF"/>
    <w:rsid w:val="00D06C0B"/>
    <w:rsid w:val="00D54D29"/>
    <w:rsid w:val="00D73530"/>
    <w:rsid w:val="00D801DD"/>
    <w:rsid w:val="00D805A9"/>
    <w:rsid w:val="00DB2270"/>
    <w:rsid w:val="00DC6195"/>
    <w:rsid w:val="00E3266F"/>
    <w:rsid w:val="00E759D5"/>
    <w:rsid w:val="00EA5687"/>
    <w:rsid w:val="00F52C58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59C4CB1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NormalWeb">
    <w:name w:val="Normal (Web)"/>
    <w:basedOn w:val="Normal"/>
    <w:uiPriority w:val="99"/>
    <w:semiHidden/>
    <w:unhideWhenUsed/>
    <w:rsid w:val="0012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FR"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7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6d93d202-47fc-4405-873a-cab67cc5f1b2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64acb2c5-0a2b-4bda-bd34-58e36cbb80d2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43C328-2B89-4DE4-8051-7E518DCC8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5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USER</cp:lastModifiedBy>
  <cp:revision>3</cp:revision>
  <cp:lastPrinted>2020-10-28T14:29:00Z</cp:lastPrinted>
  <dcterms:created xsi:type="dcterms:W3CDTF">2022-12-20T10:42:00Z</dcterms:created>
  <dcterms:modified xsi:type="dcterms:W3CDTF">2024-03-21T10:44:00Z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